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C8A" w:rsidRDefault="000E0C8A" w:rsidP="00900D99">
      <w:pPr>
        <w:pStyle w:val="NoSpacing"/>
        <w:jc w:val="center"/>
        <w:rPr>
          <w:rStyle w:val="13pt"/>
          <w:rFonts w:ascii="Times New Roman" w:hAnsi="Times New Roman" w:cs="Times New Roman"/>
          <w:noProof/>
          <w:szCs w:val="26"/>
        </w:rPr>
      </w:pPr>
      <w:r w:rsidRPr="003C7AD5"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6" o:spid="_x0000_i1025" type="#_x0000_t75" style="width:58.5pt;height:70.5pt;visibility:visible">
            <v:imagedata r:id="rId4" o:title=""/>
          </v:shape>
        </w:pict>
      </w:r>
    </w:p>
    <w:p w:rsidR="000E0C8A" w:rsidRDefault="000E0C8A" w:rsidP="00900D99">
      <w:pPr>
        <w:shd w:val="clear" w:color="auto" w:fill="FFFFFF"/>
        <w:spacing w:line="461" w:lineRule="exact"/>
        <w:ind w:right="-5"/>
        <w:jc w:val="center"/>
        <w:rPr>
          <w:spacing w:val="6"/>
          <w:sz w:val="42"/>
          <w:szCs w:val="42"/>
        </w:rPr>
      </w:pPr>
      <w:r>
        <w:rPr>
          <w:spacing w:val="6"/>
          <w:sz w:val="42"/>
          <w:szCs w:val="42"/>
        </w:rPr>
        <w:t xml:space="preserve">Российская Федерация    </w:t>
      </w:r>
    </w:p>
    <w:p w:rsidR="000E0C8A" w:rsidRDefault="000E0C8A" w:rsidP="00900D99">
      <w:pPr>
        <w:shd w:val="clear" w:color="auto" w:fill="FFFFFF"/>
        <w:spacing w:line="461" w:lineRule="exact"/>
        <w:ind w:right="-5"/>
        <w:jc w:val="center"/>
      </w:pPr>
      <w:r>
        <w:rPr>
          <w:spacing w:val="8"/>
          <w:sz w:val="42"/>
          <w:szCs w:val="42"/>
        </w:rPr>
        <w:t>Орловская область</w:t>
      </w:r>
    </w:p>
    <w:p w:rsidR="000E0C8A" w:rsidRDefault="000E0C8A" w:rsidP="00900D99">
      <w:pPr>
        <w:shd w:val="clear" w:color="auto" w:fill="FFFFFF"/>
        <w:spacing w:before="182" w:line="403" w:lineRule="exact"/>
        <w:ind w:left="1579" w:right="1560"/>
        <w:jc w:val="center"/>
      </w:pPr>
      <w:r>
        <w:rPr>
          <w:rFonts w:ascii="Arial" w:hAnsi="Arial"/>
          <w:spacing w:val="2"/>
          <w:sz w:val="38"/>
          <w:szCs w:val="38"/>
        </w:rPr>
        <w:t>ВЕРХОВСКИИ</w:t>
      </w:r>
      <w:r>
        <w:rPr>
          <w:rFonts w:ascii="Arial" w:hAnsi="Arial" w:cs="Arial"/>
          <w:spacing w:val="2"/>
          <w:sz w:val="38"/>
          <w:szCs w:val="38"/>
        </w:rPr>
        <w:t xml:space="preserve"> </w:t>
      </w:r>
      <w:r>
        <w:rPr>
          <w:rFonts w:ascii="Arial" w:hAnsi="Arial"/>
          <w:spacing w:val="2"/>
          <w:sz w:val="38"/>
          <w:szCs w:val="38"/>
        </w:rPr>
        <w:t>РАЙОННЫЙ</w:t>
      </w:r>
      <w:r>
        <w:rPr>
          <w:rFonts w:ascii="Arial" w:hAnsi="Arial" w:cs="Arial"/>
          <w:spacing w:val="2"/>
          <w:sz w:val="38"/>
          <w:szCs w:val="38"/>
        </w:rPr>
        <w:t xml:space="preserve"> </w:t>
      </w:r>
      <w:r>
        <w:rPr>
          <w:rFonts w:ascii="Arial" w:hAnsi="Arial"/>
          <w:spacing w:val="2"/>
          <w:sz w:val="38"/>
          <w:szCs w:val="38"/>
        </w:rPr>
        <w:t xml:space="preserve">СОВЕТ </w:t>
      </w:r>
      <w:r>
        <w:rPr>
          <w:rFonts w:ascii="Arial" w:hAnsi="Arial"/>
          <w:spacing w:val="4"/>
          <w:sz w:val="38"/>
          <w:szCs w:val="38"/>
        </w:rPr>
        <w:t>НАРОДНЫХ</w:t>
      </w:r>
      <w:r>
        <w:rPr>
          <w:rFonts w:ascii="Arial" w:hAnsi="Arial" w:cs="Arial"/>
          <w:spacing w:val="4"/>
          <w:sz w:val="38"/>
          <w:szCs w:val="38"/>
        </w:rPr>
        <w:t xml:space="preserve"> </w:t>
      </w:r>
      <w:r>
        <w:rPr>
          <w:rFonts w:ascii="Arial" w:hAnsi="Arial"/>
          <w:spacing w:val="4"/>
          <w:sz w:val="38"/>
          <w:szCs w:val="38"/>
        </w:rPr>
        <w:t>ДЕПУТАТОВ</w:t>
      </w:r>
    </w:p>
    <w:p w:rsidR="000E0C8A" w:rsidRDefault="000E0C8A" w:rsidP="00900D99">
      <w:pPr>
        <w:shd w:val="clear" w:color="auto" w:fill="FFFFFF"/>
        <w:spacing w:before="216" w:line="350" w:lineRule="exact"/>
        <w:ind w:left="19"/>
        <w:jc w:val="center"/>
        <w:rPr>
          <w:spacing w:val="-3"/>
          <w:position w:val="-6"/>
          <w:sz w:val="40"/>
          <w:szCs w:val="40"/>
        </w:rPr>
      </w:pPr>
      <w:r>
        <w:rPr>
          <w:spacing w:val="-3"/>
          <w:position w:val="-6"/>
          <w:sz w:val="40"/>
          <w:szCs w:val="40"/>
        </w:rPr>
        <w:t>РЕШЕНИЕ</w:t>
      </w:r>
    </w:p>
    <w:p w:rsidR="000E0C8A" w:rsidRDefault="000E0C8A" w:rsidP="00900D99">
      <w:pPr>
        <w:shd w:val="clear" w:color="auto" w:fill="FFFFFF"/>
        <w:spacing w:before="216" w:line="350" w:lineRule="exact"/>
        <w:ind w:left="19"/>
        <w:jc w:val="center"/>
        <w:rPr>
          <w:spacing w:val="-3"/>
          <w:position w:val="-6"/>
          <w:sz w:val="40"/>
          <w:szCs w:val="40"/>
        </w:rPr>
      </w:pPr>
    </w:p>
    <w:p w:rsidR="000E0C8A" w:rsidRDefault="000E0C8A" w:rsidP="00900D99">
      <w:pPr>
        <w:pStyle w:val="Header"/>
        <w:widowControl w:val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«29» октября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 w:cs="Times New Roman"/>
            <w:b/>
            <w:sz w:val="28"/>
            <w:szCs w:val="28"/>
          </w:rPr>
          <w:t>2019 г</w:t>
        </w:r>
      </w:smartTag>
      <w:r>
        <w:rPr>
          <w:rFonts w:ascii="Times New Roman" w:hAnsi="Times New Roman" w:cs="Times New Roman"/>
          <w:b/>
          <w:sz w:val="28"/>
          <w:szCs w:val="28"/>
        </w:rPr>
        <w:t xml:space="preserve">.  №31/230-рс                        Принято на 31 заседании </w:t>
      </w:r>
    </w:p>
    <w:p w:rsidR="000E0C8A" w:rsidRDefault="000E0C8A" w:rsidP="00900D99">
      <w:pPr>
        <w:pStyle w:val="Header"/>
        <w:widowControl w:val="0"/>
        <w:tabs>
          <w:tab w:val="clear" w:pos="4677"/>
          <w:tab w:val="left" w:pos="75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п. Верховье                                                                Верховского районного</w:t>
      </w:r>
    </w:p>
    <w:p w:rsidR="000E0C8A" w:rsidRDefault="000E0C8A" w:rsidP="00900D99">
      <w:pPr>
        <w:pStyle w:val="Header"/>
        <w:widowControl w:val="0"/>
        <w:tabs>
          <w:tab w:val="clear" w:pos="4677"/>
          <w:tab w:val="left" w:pos="7575"/>
        </w:tabs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Совета народных депутатов</w:t>
      </w:r>
    </w:p>
    <w:p w:rsidR="000E0C8A" w:rsidRDefault="000E0C8A" w:rsidP="00083A99">
      <w:pPr>
        <w:pStyle w:val="Header"/>
        <w:widowControl w:val="0"/>
        <w:tabs>
          <w:tab w:val="left" w:pos="321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0C8A" w:rsidRDefault="000E0C8A" w:rsidP="00083A99">
      <w:pPr>
        <w:pStyle w:val="Header"/>
        <w:widowControl w:val="0"/>
        <w:tabs>
          <w:tab w:val="left" w:pos="321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заключении дополнительного соглашения №2 к соглашению «О передаче полномочий по осуществлению внутреннего муниципального финансового контроля» от 29.08.2018 года </w:t>
      </w:r>
      <w:r w:rsidRPr="00175F35">
        <w:rPr>
          <w:rFonts w:ascii="Times New Roman" w:hAnsi="Times New Roman"/>
          <w:b/>
          <w:sz w:val="28"/>
          <w:szCs w:val="28"/>
        </w:rPr>
        <w:t>№18/150-рс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 Скородненским сельским поселением</w:t>
      </w:r>
    </w:p>
    <w:p w:rsidR="000E0C8A" w:rsidRDefault="000E0C8A" w:rsidP="00280B23">
      <w:pPr>
        <w:autoSpaceDE w:val="0"/>
        <w:autoSpaceDN w:val="0"/>
        <w:adjustRightInd w:val="0"/>
        <w:rPr>
          <w:sz w:val="28"/>
          <w:szCs w:val="28"/>
        </w:rPr>
      </w:pPr>
    </w:p>
    <w:p w:rsidR="000E0C8A" w:rsidRDefault="000E0C8A" w:rsidP="00280B2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0C8A" w:rsidRDefault="000E0C8A" w:rsidP="00B374FC">
      <w:pPr>
        <w:pStyle w:val="ConsPlusNormal"/>
        <w:ind w:firstLine="540"/>
        <w:jc w:val="both"/>
      </w:pPr>
      <w:r>
        <w:t xml:space="preserve"> Р</w:t>
      </w:r>
      <w:r w:rsidRPr="00424848">
        <w:t xml:space="preserve">уководствуясь частью 4 статьи 15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424848">
          <w:t>2003 г</w:t>
        </w:r>
      </w:smartTag>
      <w:r w:rsidRPr="00424848">
        <w:t>. № 131 - ФЗ «Об общих принципах организации местного самоуправления в Российской Федерации», статьей 269.2 Бюджетного кодекса Российской Федерации, статьей 99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>
        <w:t>, Верховский районный Совет народных депутатов РЕШИЛ:</w:t>
      </w:r>
    </w:p>
    <w:p w:rsidR="000E0C8A" w:rsidRDefault="000E0C8A" w:rsidP="00B374F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1. Заключить дополнительное соглашение к соглашению «О передаче полномочий по осуществлению внутреннего муниципального финансового контроля».</w:t>
      </w:r>
    </w:p>
    <w:p w:rsidR="000E0C8A" w:rsidRDefault="000E0C8A" w:rsidP="00083A9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Внести следующие изменения в Раздел 1 «Предмет соглашения»</w:t>
      </w:r>
      <w:r w:rsidRPr="00103317">
        <w:rPr>
          <w:sz w:val="28"/>
          <w:szCs w:val="28"/>
        </w:rPr>
        <w:t>:</w:t>
      </w:r>
    </w:p>
    <w:p w:rsidR="000E0C8A" w:rsidRPr="00103317" w:rsidRDefault="000E0C8A" w:rsidP="00083A9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2.1. Пункт 1.2. Раздела 1 изложить в следующей редакции: «1.2. </w:t>
      </w:r>
      <w:r w:rsidRPr="00103317">
        <w:rPr>
          <w:color w:val="000000"/>
          <w:sz w:val="28"/>
          <w:szCs w:val="28"/>
        </w:rPr>
        <w:t xml:space="preserve">Администрации района передаются следующие полномочия по осуществлению внутреннего </w:t>
      </w:r>
      <w:r>
        <w:rPr>
          <w:color w:val="000000"/>
          <w:sz w:val="28"/>
          <w:szCs w:val="28"/>
        </w:rPr>
        <w:t xml:space="preserve">муниципального </w:t>
      </w:r>
      <w:r w:rsidRPr="00103317">
        <w:rPr>
          <w:color w:val="000000"/>
          <w:sz w:val="28"/>
          <w:szCs w:val="28"/>
        </w:rPr>
        <w:t>финансового контроля:</w:t>
      </w:r>
    </w:p>
    <w:p w:rsidR="000E0C8A" w:rsidRPr="00F5516E" w:rsidRDefault="000E0C8A" w:rsidP="00083A99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-    </w:t>
      </w:r>
      <w:r w:rsidRPr="00F5516E">
        <w:rPr>
          <w:sz w:val="28"/>
          <w:szCs w:val="28"/>
        </w:rPr>
        <w:t>контроль за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государственных (муниципальных) учреждений;</w:t>
      </w:r>
    </w:p>
    <w:p w:rsidR="000E0C8A" w:rsidRPr="00F5516E" w:rsidRDefault="000E0C8A" w:rsidP="00083A99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516E">
        <w:rPr>
          <w:sz w:val="28"/>
          <w:szCs w:val="28"/>
        </w:rPr>
        <w:t>контроль за соблюдением положений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а также за соблюдением условий договоров (соглашений) о предоставлении средств из соответствующего бюджета, государственных (муниципальных) контрактов;</w:t>
      </w:r>
    </w:p>
    <w:p w:rsidR="000E0C8A" w:rsidRPr="00F5516E" w:rsidRDefault="000E0C8A" w:rsidP="00083A99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516E">
        <w:rPr>
          <w:sz w:val="28"/>
          <w:szCs w:val="28"/>
        </w:rPr>
        <w:t>контроль за соблюдением условий договоров (соглашений), заключенных в целях исполнения договоров (соглашений) о предоставлении средств из бюджета, а также в случаях, предусмотренных настоящим Кодексом, условий договоров (соглашений), заключенных в целях исполнения государственных (муниципальных) контрактов;</w:t>
      </w:r>
    </w:p>
    <w:p w:rsidR="000E0C8A" w:rsidRDefault="000E0C8A" w:rsidP="00083A9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Pr="00F5516E">
        <w:rPr>
          <w:sz w:val="28"/>
          <w:szCs w:val="28"/>
        </w:rPr>
        <w:t>контроль за достоверностью отчетов о результатах предоставления и (или) использования бюджетных средств (средств, предоставленных из бюджета), в том числе отчетов о реализации государственных (муниципальных) программ, отчетов об исполнении государственных (муниципальных) заданий, отчетов о достижении значений показателей результативности пр</w:t>
      </w:r>
      <w:r>
        <w:rPr>
          <w:sz w:val="28"/>
          <w:szCs w:val="28"/>
        </w:rPr>
        <w:t>едоставления средств из бюджета;</w:t>
      </w:r>
    </w:p>
    <w:p w:rsidR="000E0C8A" w:rsidRDefault="000E0C8A" w:rsidP="00083A99">
      <w:pPr>
        <w:pStyle w:val="pcenter"/>
        <w:spacing w:before="0" w:beforeAutospacing="0" w:after="180" w:afterAutospacing="0" w:line="330" w:lineRule="atLeast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-   контроль в рамках действия п. 8 ст. 99 Федерального закона №44-ФЗ «О контрактной системе в сфере закупок товаров, работ, услуг для обеспечения государственных и муниципальных нужд»</w:t>
      </w:r>
      <w:bookmarkStart w:id="0" w:name="100005"/>
      <w:bookmarkEnd w:id="0"/>
      <w:r>
        <w:rPr>
          <w:sz w:val="28"/>
          <w:szCs w:val="28"/>
        </w:rPr>
        <w:t xml:space="preserve">. </w:t>
      </w:r>
    </w:p>
    <w:p w:rsidR="000E0C8A" w:rsidRDefault="000E0C8A" w:rsidP="00427286">
      <w:pPr>
        <w:pStyle w:val="pcenter"/>
        <w:spacing w:before="0" w:beforeAutospacing="0" w:after="18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Настоящее дополнительное соглашение составлено в двух экземплярах, имеющих одинаковую юридическую силу, по одному экземпляру для каждой из Сторон, вступает в силу с момента подписания Сторонами и является неотъемлемой частью Соглашения между администрацией Скородненского </w:t>
      </w:r>
      <w:bookmarkStart w:id="1" w:name="_GoBack"/>
      <w:bookmarkEnd w:id="1"/>
      <w:r>
        <w:rPr>
          <w:sz w:val="28"/>
          <w:szCs w:val="28"/>
        </w:rPr>
        <w:t>сельского поселения и администрацией Верховского района.</w:t>
      </w:r>
    </w:p>
    <w:p w:rsidR="000E0C8A" w:rsidRPr="00B26ECE" w:rsidRDefault="000E0C8A" w:rsidP="00427286">
      <w:pPr>
        <w:pStyle w:val="pcenter"/>
        <w:spacing w:before="0" w:beforeAutospacing="0" w:after="18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Pr="00B26ECE">
        <w:rPr>
          <w:sz w:val="28"/>
          <w:szCs w:val="28"/>
        </w:rPr>
        <w:t>. Настоящее решение подлежит размещению на официальном Интернет-сайте района (</w:t>
      </w:r>
      <w:hyperlink r:id="rId5" w:history="1">
        <w:r w:rsidRPr="00B26ECE">
          <w:rPr>
            <w:rStyle w:val="Hyperlink"/>
            <w:sz w:val="28"/>
            <w:szCs w:val="28"/>
            <w:lang w:val="en-US"/>
          </w:rPr>
          <w:t>www</w:t>
        </w:r>
        <w:r w:rsidRPr="00B26ECE">
          <w:rPr>
            <w:rStyle w:val="Hyperlink"/>
            <w:sz w:val="28"/>
            <w:szCs w:val="28"/>
          </w:rPr>
          <w:t>.</w:t>
        </w:r>
        <w:r w:rsidRPr="00B26ECE">
          <w:rPr>
            <w:rStyle w:val="Hyperlink"/>
            <w:sz w:val="28"/>
            <w:szCs w:val="28"/>
            <w:lang w:val="en-US"/>
          </w:rPr>
          <w:t>adminverhov</w:t>
        </w:r>
        <w:r w:rsidRPr="00B26ECE">
          <w:rPr>
            <w:rStyle w:val="Hyperlink"/>
            <w:sz w:val="28"/>
            <w:szCs w:val="28"/>
          </w:rPr>
          <w:t>.</w:t>
        </w:r>
        <w:r w:rsidRPr="00B26ECE">
          <w:rPr>
            <w:rStyle w:val="Hyperlink"/>
            <w:sz w:val="28"/>
            <w:szCs w:val="28"/>
            <w:lang w:val="en-US"/>
          </w:rPr>
          <w:t>ru</w:t>
        </w:r>
      </w:hyperlink>
      <w:r w:rsidRPr="00B26ECE">
        <w:rPr>
          <w:sz w:val="28"/>
          <w:szCs w:val="28"/>
        </w:rPr>
        <w:t>).</w:t>
      </w:r>
    </w:p>
    <w:p w:rsidR="000E0C8A" w:rsidRDefault="000E0C8A" w:rsidP="00427286">
      <w:pPr>
        <w:spacing w:before="120"/>
        <w:jc w:val="both"/>
        <w:rPr>
          <w:sz w:val="28"/>
          <w:szCs w:val="28"/>
        </w:rPr>
      </w:pPr>
    </w:p>
    <w:p w:rsidR="000E0C8A" w:rsidRDefault="000E0C8A" w:rsidP="00E11D2C">
      <w:pPr>
        <w:jc w:val="both"/>
        <w:rPr>
          <w:b/>
          <w:sz w:val="28"/>
          <w:szCs w:val="28"/>
        </w:rPr>
      </w:pPr>
    </w:p>
    <w:p w:rsidR="000E0C8A" w:rsidRDefault="000E0C8A" w:rsidP="00E11D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Верховского районного</w:t>
      </w:r>
    </w:p>
    <w:p w:rsidR="000E0C8A" w:rsidRDefault="000E0C8A" w:rsidP="00E11D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Совета народных депутатов                                                       С.В. Цыбин</w:t>
      </w:r>
    </w:p>
    <w:p w:rsidR="000E0C8A" w:rsidRDefault="000E0C8A" w:rsidP="00E11D2C">
      <w:pPr>
        <w:jc w:val="both"/>
        <w:rPr>
          <w:b/>
          <w:sz w:val="28"/>
          <w:szCs w:val="28"/>
        </w:rPr>
      </w:pPr>
    </w:p>
    <w:p w:rsidR="000E0C8A" w:rsidRDefault="000E0C8A" w:rsidP="00F03F96">
      <w:pPr>
        <w:spacing w:before="120"/>
        <w:jc w:val="both"/>
        <w:rPr>
          <w:b/>
          <w:sz w:val="28"/>
          <w:szCs w:val="28"/>
        </w:rPr>
      </w:pPr>
      <w:r w:rsidRPr="00253F5A">
        <w:rPr>
          <w:b/>
          <w:sz w:val="28"/>
          <w:szCs w:val="28"/>
        </w:rPr>
        <w:t xml:space="preserve">Глава Верховского района                                                       </w:t>
      </w:r>
      <w:r>
        <w:rPr>
          <w:b/>
          <w:sz w:val="28"/>
          <w:szCs w:val="28"/>
        </w:rPr>
        <w:t>В.А.</w:t>
      </w:r>
      <w:r w:rsidRPr="00253F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Гладских</w:t>
      </w:r>
    </w:p>
    <w:sectPr w:rsidR="000E0C8A" w:rsidSect="00C0086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0B23"/>
    <w:rsid w:val="000023EC"/>
    <w:rsid w:val="00003C1B"/>
    <w:rsid w:val="00004CE6"/>
    <w:rsid w:val="00005020"/>
    <w:rsid w:val="00005354"/>
    <w:rsid w:val="00005905"/>
    <w:rsid w:val="00006190"/>
    <w:rsid w:val="00007779"/>
    <w:rsid w:val="0001138B"/>
    <w:rsid w:val="000125DB"/>
    <w:rsid w:val="00014129"/>
    <w:rsid w:val="00014563"/>
    <w:rsid w:val="000156E4"/>
    <w:rsid w:val="000157F7"/>
    <w:rsid w:val="00015968"/>
    <w:rsid w:val="00015AAE"/>
    <w:rsid w:val="00015CD0"/>
    <w:rsid w:val="0001737D"/>
    <w:rsid w:val="0001754A"/>
    <w:rsid w:val="00017F9F"/>
    <w:rsid w:val="0002071C"/>
    <w:rsid w:val="00021251"/>
    <w:rsid w:val="00021AFA"/>
    <w:rsid w:val="000224A9"/>
    <w:rsid w:val="00025178"/>
    <w:rsid w:val="00025970"/>
    <w:rsid w:val="00025A82"/>
    <w:rsid w:val="00025B91"/>
    <w:rsid w:val="00027E7F"/>
    <w:rsid w:val="00030E40"/>
    <w:rsid w:val="000325EB"/>
    <w:rsid w:val="00032A42"/>
    <w:rsid w:val="000336D7"/>
    <w:rsid w:val="000337DA"/>
    <w:rsid w:val="000353E0"/>
    <w:rsid w:val="000354F6"/>
    <w:rsid w:val="00036020"/>
    <w:rsid w:val="00036894"/>
    <w:rsid w:val="000368AA"/>
    <w:rsid w:val="00037192"/>
    <w:rsid w:val="00037F30"/>
    <w:rsid w:val="00040AFF"/>
    <w:rsid w:val="000415AD"/>
    <w:rsid w:val="000434EF"/>
    <w:rsid w:val="00045BB1"/>
    <w:rsid w:val="00046A75"/>
    <w:rsid w:val="00050EF9"/>
    <w:rsid w:val="00051108"/>
    <w:rsid w:val="000525B3"/>
    <w:rsid w:val="00052DCE"/>
    <w:rsid w:val="00052E7E"/>
    <w:rsid w:val="00064BE4"/>
    <w:rsid w:val="0006523D"/>
    <w:rsid w:val="00065B10"/>
    <w:rsid w:val="0007015D"/>
    <w:rsid w:val="00072126"/>
    <w:rsid w:val="00072656"/>
    <w:rsid w:val="00072A8E"/>
    <w:rsid w:val="0007302D"/>
    <w:rsid w:val="00073150"/>
    <w:rsid w:val="00073332"/>
    <w:rsid w:val="000743D1"/>
    <w:rsid w:val="0007492E"/>
    <w:rsid w:val="00074FEF"/>
    <w:rsid w:val="00075149"/>
    <w:rsid w:val="00075168"/>
    <w:rsid w:val="00077418"/>
    <w:rsid w:val="0007760D"/>
    <w:rsid w:val="000807A6"/>
    <w:rsid w:val="00081596"/>
    <w:rsid w:val="00083A99"/>
    <w:rsid w:val="00083DB7"/>
    <w:rsid w:val="00084DB9"/>
    <w:rsid w:val="00085662"/>
    <w:rsid w:val="0008694A"/>
    <w:rsid w:val="000870F1"/>
    <w:rsid w:val="00087313"/>
    <w:rsid w:val="000926D7"/>
    <w:rsid w:val="00092F5D"/>
    <w:rsid w:val="00094230"/>
    <w:rsid w:val="000942EA"/>
    <w:rsid w:val="00094A30"/>
    <w:rsid w:val="00096A31"/>
    <w:rsid w:val="00097857"/>
    <w:rsid w:val="00097B80"/>
    <w:rsid w:val="000A0F7E"/>
    <w:rsid w:val="000A1EBC"/>
    <w:rsid w:val="000A231B"/>
    <w:rsid w:val="000A2422"/>
    <w:rsid w:val="000A24BC"/>
    <w:rsid w:val="000A328F"/>
    <w:rsid w:val="000A47A7"/>
    <w:rsid w:val="000A4C6E"/>
    <w:rsid w:val="000A4F0A"/>
    <w:rsid w:val="000A4F1A"/>
    <w:rsid w:val="000A5B3C"/>
    <w:rsid w:val="000A687E"/>
    <w:rsid w:val="000A755D"/>
    <w:rsid w:val="000B0DED"/>
    <w:rsid w:val="000B0EE2"/>
    <w:rsid w:val="000B1322"/>
    <w:rsid w:val="000B24CD"/>
    <w:rsid w:val="000B286A"/>
    <w:rsid w:val="000B352C"/>
    <w:rsid w:val="000B3836"/>
    <w:rsid w:val="000C25C3"/>
    <w:rsid w:val="000C31F7"/>
    <w:rsid w:val="000C3230"/>
    <w:rsid w:val="000C4F0B"/>
    <w:rsid w:val="000C5C63"/>
    <w:rsid w:val="000C63E4"/>
    <w:rsid w:val="000C6F9D"/>
    <w:rsid w:val="000C7398"/>
    <w:rsid w:val="000D0234"/>
    <w:rsid w:val="000D15A0"/>
    <w:rsid w:val="000D1BA4"/>
    <w:rsid w:val="000D1F4F"/>
    <w:rsid w:val="000D1FD4"/>
    <w:rsid w:val="000D204F"/>
    <w:rsid w:val="000D624A"/>
    <w:rsid w:val="000D6434"/>
    <w:rsid w:val="000E0C8A"/>
    <w:rsid w:val="000E36CD"/>
    <w:rsid w:val="000E3AFC"/>
    <w:rsid w:val="000E47BE"/>
    <w:rsid w:val="000E47E5"/>
    <w:rsid w:val="000E4AB1"/>
    <w:rsid w:val="000E59B9"/>
    <w:rsid w:val="000E674C"/>
    <w:rsid w:val="000E73E9"/>
    <w:rsid w:val="000F18D2"/>
    <w:rsid w:val="000F31D1"/>
    <w:rsid w:val="000F3752"/>
    <w:rsid w:val="000F48C0"/>
    <w:rsid w:val="000F59AB"/>
    <w:rsid w:val="000F6242"/>
    <w:rsid w:val="000F68C5"/>
    <w:rsid w:val="000F7087"/>
    <w:rsid w:val="000F74D3"/>
    <w:rsid w:val="000F755E"/>
    <w:rsid w:val="000F773E"/>
    <w:rsid w:val="001000E6"/>
    <w:rsid w:val="001003AB"/>
    <w:rsid w:val="00101FB5"/>
    <w:rsid w:val="00102176"/>
    <w:rsid w:val="00103317"/>
    <w:rsid w:val="00104067"/>
    <w:rsid w:val="00106E7A"/>
    <w:rsid w:val="00107F05"/>
    <w:rsid w:val="001100D5"/>
    <w:rsid w:val="00110499"/>
    <w:rsid w:val="00110948"/>
    <w:rsid w:val="00110E0F"/>
    <w:rsid w:val="00110E8C"/>
    <w:rsid w:val="00111B90"/>
    <w:rsid w:val="001135EB"/>
    <w:rsid w:val="0011409D"/>
    <w:rsid w:val="00114384"/>
    <w:rsid w:val="0011616E"/>
    <w:rsid w:val="00116D43"/>
    <w:rsid w:val="001179ED"/>
    <w:rsid w:val="00117A1E"/>
    <w:rsid w:val="0012159C"/>
    <w:rsid w:val="00123F48"/>
    <w:rsid w:val="00124701"/>
    <w:rsid w:val="00124BE1"/>
    <w:rsid w:val="00126B10"/>
    <w:rsid w:val="001272CF"/>
    <w:rsid w:val="00127667"/>
    <w:rsid w:val="00130C8F"/>
    <w:rsid w:val="0013200F"/>
    <w:rsid w:val="00134575"/>
    <w:rsid w:val="001349CB"/>
    <w:rsid w:val="001362F4"/>
    <w:rsid w:val="001426DF"/>
    <w:rsid w:val="00144ADF"/>
    <w:rsid w:val="00145605"/>
    <w:rsid w:val="00145782"/>
    <w:rsid w:val="001470B2"/>
    <w:rsid w:val="00150020"/>
    <w:rsid w:val="00150BA7"/>
    <w:rsid w:val="001519FF"/>
    <w:rsid w:val="00152CAC"/>
    <w:rsid w:val="00152DD6"/>
    <w:rsid w:val="001545CA"/>
    <w:rsid w:val="00154697"/>
    <w:rsid w:val="00154B64"/>
    <w:rsid w:val="0015682D"/>
    <w:rsid w:val="001605D0"/>
    <w:rsid w:val="001626D9"/>
    <w:rsid w:val="0016278A"/>
    <w:rsid w:val="001629CA"/>
    <w:rsid w:val="00164DBF"/>
    <w:rsid w:val="0016780E"/>
    <w:rsid w:val="00172D6B"/>
    <w:rsid w:val="00174826"/>
    <w:rsid w:val="0017540B"/>
    <w:rsid w:val="0017545E"/>
    <w:rsid w:val="001756A2"/>
    <w:rsid w:val="00175F35"/>
    <w:rsid w:val="001760BA"/>
    <w:rsid w:val="00177A4C"/>
    <w:rsid w:val="00181154"/>
    <w:rsid w:val="00181AE2"/>
    <w:rsid w:val="00181F51"/>
    <w:rsid w:val="00183937"/>
    <w:rsid w:val="0018429C"/>
    <w:rsid w:val="001850C5"/>
    <w:rsid w:val="00185EE2"/>
    <w:rsid w:val="0018721D"/>
    <w:rsid w:val="001903BA"/>
    <w:rsid w:val="0019290D"/>
    <w:rsid w:val="00192B39"/>
    <w:rsid w:val="001936B5"/>
    <w:rsid w:val="001942F1"/>
    <w:rsid w:val="00194D4F"/>
    <w:rsid w:val="00196BD9"/>
    <w:rsid w:val="001A33C6"/>
    <w:rsid w:val="001A3870"/>
    <w:rsid w:val="001A3DAF"/>
    <w:rsid w:val="001A40CE"/>
    <w:rsid w:val="001A58E2"/>
    <w:rsid w:val="001A6CBA"/>
    <w:rsid w:val="001B05B2"/>
    <w:rsid w:val="001B18BA"/>
    <w:rsid w:val="001B196A"/>
    <w:rsid w:val="001B293F"/>
    <w:rsid w:val="001B306F"/>
    <w:rsid w:val="001B3792"/>
    <w:rsid w:val="001B3DED"/>
    <w:rsid w:val="001B4347"/>
    <w:rsid w:val="001B451D"/>
    <w:rsid w:val="001B48D3"/>
    <w:rsid w:val="001B6226"/>
    <w:rsid w:val="001B73A0"/>
    <w:rsid w:val="001B7619"/>
    <w:rsid w:val="001B7BFC"/>
    <w:rsid w:val="001C00BD"/>
    <w:rsid w:val="001C428E"/>
    <w:rsid w:val="001C4DBF"/>
    <w:rsid w:val="001C6173"/>
    <w:rsid w:val="001D43B2"/>
    <w:rsid w:val="001D4922"/>
    <w:rsid w:val="001E127F"/>
    <w:rsid w:val="001E2978"/>
    <w:rsid w:val="001E36F9"/>
    <w:rsid w:val="001E51CD"/>
    <w:rsid w:val="001E5D4B"/>
    <w:rsid w:val="001E741C"/>
    <w:rsid w:val="001E7F9D"/>
    <w:rsid w:val="001F04AF"/>
    <w:rsid w:val="001F0AC0"/>
    <w:rsid w:val="001F0BEA"/>
    <w:rsid w:val="001F11BC"/>
    <w:rsid w:val="001F13B0"/>
    <w:rsid w:val="001F1611"/>
    <w:rsid w:val="001F2752"/>
    <w:rsid w:val="001F2B3B"/>
    <w:rsid w:val="001F3C11"/>
    <w:rsid w:val="001F5706"/>
    <w:rsid w:val="001F583D"/>
    <w:rsid w:val="001F63FA"/>
    <w:rsid w:val="001F6A5A"/>
    <w:rsid w:val="001F7088"/>
    <w:rsid w:val="001F71F9"/>
    <w:rsid w:val="002013F5"/>
    <w:rsid w:val="002014ED"/>
    <w:rsid w:val="00205466"/>
    <w:rsid w:val="00205FB5"/>
    <w:rsid w:val="00206A4C"/>
    <w:rsid w:val="00207EAF"/>
    <w:rsid w:val="0021031B"/>
    <w:rsid w:val="00211323"/>
    <w:rsid w:val="00211397"/>
    <w:rsid w:val="00212CA6"/>
    <w:rsid w:val="0021768E"/>
    <w:rsid w:val="00217BC1"/>
    <w:rsid w:val="0022120D"/>
    <w:rsid w:val="00221549"/>
    <w:rsid w:val="00223543"/>
    <w:rsid w:val="0022524B"/>
    <w:rsid w:val="0022526C"/>
    <w:rsid w:val="0023015E"/>
    <w:rsid w:val="00230618"/>
    <w:rsid w:val="00231283"/>
    <w:rsid w:val="00234C87"/>
    <w:rsid w:val="002357C9"/>
    <w:rsid w:val="002377D7"/>
    <w:rsid w:val="00242F07"/>
    <w:rsid w:val="00244518"/>
    <w:rsid w:val="002448AA"/>
    <w:rsid w:val="00245674"/>
    <w:rsid w:val="00246ACD"/>
    <w:rsid w:val="002513A9"/>
    <w:rsid w:val="002526E2"/>
    <w:rsid w:val="002526F6"/>
    <w:rsid w:val="002527C9"/>
    <w:rsid w:val="00253F5A"/>
    <w:rsid w:val="00254C26"/>
    <w:rsid w:val="00260362"/>
    <w:rsid w:val="00260481"/>
    <w:rsid w:val="002614C1"/>
    <w:rsid w:val="00261F77"/>
    <w:rsid w:val="00261FED"/>
    <w:rsid w:val="00262782"/>
    <w:rsid w:val="002638A7"/>
    <w:rsid w:val="00263E1C"/>
    <w:rsid w:val="00264A52"/>
    <w:rsid w:val="00265266"/>
    <w:rsid w:val="00265B13"/>
    <w:rsid w:val="00267619"/>
    <w:rsid w:val="00270F6F"/>
    <w:rsid w:val="00271F7C"/>
    <w:rsid w:val="00272172"/>
    <w:rsid w:val="00272E69"/>
    <w:rsid w:val="002730BB"/>
    <w:rsid w:val="00273259"/>
    <w:rsid w:val="00274AEF"/>
    <w:rsid w:val="00275E25"/>
    <w:rsid w:val="002775AF"/>
    <w:rsid w:val="00277619"/>
    <w:rsid w:val="00277B34"/>
    <w:rsid w:val="00277BC3"/>
    <w:rsid w:val="002802C0"/>
    <w:rsid w:val="002802C6"/>
    <w:rsid w:val="00280B23"/>
    <w:rsid w:val="00281924"/>
    <w:rsid w:val="00281EFC"/>
    <w:rsid w:val="00286009"/>
    <w:rsid w:val="00287907"/>
    <w:rsid w:val="00290275"/>
    <w:rsid w:val="0029203B"/>
    <w:rsid w:val="00292D63"/>
    <w:rsid w:val="0029455F"/>
    <w:rsid w:val="00294901"/>
    <w:rsid w:val="00294F5C"/>
    <w:rsid w:val="00296093"/>
    <w:rsid w:val="00296B92"/>
    <w:rsid w:val="00297D81"/>
    <w:rsid w:val="002A0123"/>
    <w:rsid w:val="002A03D5"/>
    <w:rsid w:val="002A0B73"/>
    <w:rsid w:val="002A0B8F"/>
    <w:rsid w:val="002A21ED"/>
    <w:rsid w:val="002A26AE"/>
    <w:rsid w:val="002A2F62"/>
    <w:rsid w:val="002A53FC"/>
    <w:rsid w:val="002A5CF4"/>
    <w:rsid w:val="002A63D1"/>
    <w:rsid w:val="002A7E8B"/>
    <w:rsid w:val="002B1B88"/>
    <w:rsid w:val="002B5806"/>
    <w:rsid w:val="002B5BF2"/>
    <w:rsid w:val="002C0035"/>
    <w:rsid w:val="002C1170"/>
    <w:rsid w:val="002C22F1"/>
    <w:rsid w:val="002C4A6E"/>
    <w:rsid w:val="002C5D1A"/>
    <w:rsid w:val="002C7137"/>
    <w:rsid w:val="002C7800"/>
    <w:rsid w:val="002D0A3D"/>
    <w:rsid w:val="002D24AF"/>
    <w:rsid w:val="002D33B6"/>
    <w:rsid w:val="002D52F1"/>
    <w:rsid w:val="002D5489"/>
    <w:rsid w:val="002D5671"/>
    <w:rsid w:val="002D633E"/>
    <w:rsid w:val="002D64F9"/>
    <w:rsid w:val="002D6F9A"/>
    <w:rsid w:val="002D7F3A"/>
    <w:rsid w:val="002E01CC"/>
    <w:rsid w:val="002E030D"/>
    <w:rsid w:val="002E035E"/>
    <w:rsid w:val="002E0FF6"/>
    <w:rsid w:val="002E144E"/>
    <w:rsid w:val="002E2E03"/>
    <w:rsid w:val="002E2FEE"/>
    <w:rsid w:val="002E3B1F"/>
    <w:rsid w:val="002E4D8D"/>
    <w:rsid w:val="002E4F39"/>
    <w:rsid w:val="002E5DA9"/>
    <w:rsid w:val="002E6C5F"/>
    <w:rsid w:val="002E77A2"/>
    <w:rsid w:val="002F0230"/>
    <w:rsid w:val="002F1044"/>
    <w:rsid w:val="002F22EB"/>
    <w:rsid w:val="002F27AA"/>
    <w:rsid w:val="00300650"/>
    <w:rsid w:val="00300869"/>
    <w:rsid w:val="00301D77"/>
    <w:rsid w:val="00302062"/>
    <w:rsid w:val="00302CDA"/>
    <w:rsid w:val="00304807"/>
    <w:rsid w:val="003063A8"/>
    <w:rsid w:val="00307C85"/>
    <w:rsid w:val="00307F38"/>
    <w:rsid w:val="00310AD7"/>
    <w:rsid w:val="0031162A"/>
    <w:rsid w:val="00312158"/>
    <w:rsid w:val="00315CE7"/>
    <w:rsid w:val="00316DC3"/>
    <w:rsid w:val="0031736B"/>
    <w:rsid w:val="00321BC3"/>
    <w:rsid w:val="00324725"/>
    <w:rsid w:val="00325DBB"/>
    <w:rsid w:val="003272E2"/>
    <w:rsid w:val="00331A36"/>
    <w:rsid w:val="00331A37"/>
    <w:rsid w:val="00332347"/>
    <w:rsid w:val="0033256F"/>
    <w:rsid w:val="00332942"/>
    <w:rsid w:val="00333BC4"/>
    <w:rsid w:val="00333D15"/>
    <w:rsid w:val="00334923"/>
    <w:rsid w:val="00336C60"/>
    <w:rsid w:val="00336FDD"/>
    <w:rsid w:val="0034087D"/>
    <w:rsid w:val="00340D77"/>
    <w:rsid w:val="003427F8"/>
    <w:rsid w:val="00342CC8"/>
    <w:rsid w:val="003436D9"/>
    <w:rsid w:val="00345C86"/>
    <w:rsid w:val="00347A82"/>
    <w:rsid w:val="00350430"/>
    <w:rsid w:val="00350FF6"/>
    <w:rsid w:val="00352AE5"/>
    <w:rsid w:val="00352BC1"/>
    <w:rsid w:val="0035361D"/>
    <w:rsid w:val="0035602F"/>
    <w:rsid w:val="003573DA"/>
    <w:rsid w:val="00357D1B"/>
    <w:rsid w:val="00360E7D"/>
    <w:rsid w:val="00361132"/>
    <w:rsid w:val="003616E5"/>
    <w:rsid w:val="00363CA4"/>
    <w:rsid w:val="00370052"/>
    <w:rsid w:val="00372E98"/>
    <w:rsid w:val="00373605"/>
    <w:rsid w:val="003750EE"/>
    <w:rsid w:val="00386A9B"/>
    <w:rsid w:val="003904F1"/>
    <w:rsid w:val="00392082"/>
    <w:rsid w:val="00393811"/>
    <w:rsid w:val="00393A37"/>
    <w:rsid w:val="003966B5"/>
    <w:rsid w:val="00397219"/>
    <w:rsid w:val="003977C6"/>
    <w:rsid w:val="003A04E4"/>
    <w:rsid w:val="003A1980"/>
    <w:rsid w:val="003A1A54"/>
    <w:rsid w:val="003A3B9A"/>
    <w:rsid w:val="003A3E6D"/>
    <w:rsid w:val="003A5294"/>
    <w:rsid w:val="003A5507"/>
    <w:rsid w:val="003A6557"/>
    <w:rsid w:val="003A77AC"/>
    <w:rsid w:val="003B002A"/>
    <w:rsid w:val="003B0231"/>
    <w:rsid w:val="003B070A"/>
    <w:rsid w:val="003B09E2"/>
    <w:rsid w:val="003B2553"/>
    <w:rsid w:val="003B2A3A"/>
    <w:rsid w:val="003B2DB5"/>
    <w:rsid w:val="003B3520"/>
    <w:rsid w:val="003B5B9B"/>
    <w:rsid w:val="003B6B57"/>
    <w:rsid w:val="003B6BF0"/>
    <w:rsid w:val="003B7464"/>
    <w:rsid w:val="003B7CEA"/>
    <w:rsid w:val="003C043B"/>
    <w:rsid w:val="003C1B73"/>
    <w:rsid w:val="003C1D6F"/>
    <w:rsid w:val="003C2014"/>
    <w:rsid w:val="003C3441"/>
    <w:rsid w:val="003C36D1"/>
    <w:rsid w:val="003C3CF4"/>
    <w:rsid w:val="003C4B5C"/>
    <w:rsid w:val="003C5DDB"/>
    <w:rsid w:val="003C6323"/>
    <w:rsid w:val="003C7AD5"/>
    <w:rsid w:val="003C7BC2"/>
    <w:rsid w:val="003D0557"/>
    <w:rsid w:val="003D1730"/>
    <w:rsid w:val="003D1882"/>
    <w:rsid w:val="003D1EFE"/>
    <w:rsid w:val="003D2065"/>
    <w:rsid w:val="003D29F4"/>
    <w:rsid w:val="003D401D"/>
    <w:rsid w:val="003D4125"/>
    <w:rsid w:val="003D7907"/>
    <w:rsid w:val="003E0AB6"/>
    <w:rsid w:val="003E1138"/>
    <w:rsid w:val="003E1652"/>
    <w:rsid w:val="003E239D"/>
    <w:rsid w:val="003E2A2A"/>
    <w:rsid w:val="003E2B02"/>
    <w:rsid w:val="003E364A"/>
    <w:rsid w:val="003E3CF6"/>
    <w:rsid w:val="003E4906"/>
    <w:rsid w:val="003E5F33"/>
    <w:rsid w:val="003E690D"/>
    <w:rsid w:val="003F172E"/>
    <w:rsid w:val="003F215D"/>
    <w:rsid w:val="003F2AD1"/>
    <w:rsid w:val="003F3348"/>
    <w:rsid w:val="003F4B06"/>
    <w:rsid w:val="003F64E5"/>
    <w:rsid w:val="003F6587"/>
    <w:rsid w:val="003F7BCF"/>
    <w:rsid w:val="003F7DE2"/>
    <w:rsid w:val="004001BE"/>
    <w:rsid w:val="004005B8"/>
    <w:rsid w:val="0040151F"/>
    <w:rsid w:val="00401A09"/>
    <w:rsid w:val="00403409"/>
    <w:rsid w:val="0040382E"/>
    <w:rsid w:val="00403C20"/>
    <w:rsid w:val="00404413"/>
    <w:rsid w:val="00405023"/>
    <w:rsid w:val="00406442"/>
    <w:rsid w:val="00407293"/>
    <w:rsid w:val="00407CD6"/>
    <w:rsid w:val="0041102F"/>
    <w:rsid w:val="00413824"/>
    <w:rsid w:val="00414C1B"/>
    <w:rsid w:val="00415241"/>
    <w:rsid w:val="0041643F"/>
    <w:rsid w:val="00417352"/>
    <w:rsid w:val="00417DBA"/>
    <w:rsid w:val="00421068"/>
    <w:rsid w:val="00421CDD"/>
    <w:rsid w:val="00424848"/>
    <w:rsid w:val="00424E9B"/>
    <w:rsid w:val="00425500"/>
    <w:rsid w:val="00427286"/>
    <w:rsid w:val="004304B8"/>
    <w:rsid w:val="0043125D"/>
    <w:rsid w:val="00434437"/>
    <w:rsid w:val="00434A7B"/>
    <w:rsid w:val="00435474"/>
    <w:rsid w:val="00435EE2"/>
    <w:rsid w:val="004363C4"/>
    <w:rsid w:val="00437B50"/>
    <w:rsid w:val="00437BBA"/>
    <w:rsid w:val="0044058F"/>
    <w:rsid w:val="00440A8D"/>
    <w:rsid w:val="00441545"/>
    <w:rsid w:val="004431C3"/>
    <w:rsid w:val="004454DF"/>
    <w:rsid w:val="00445920"/>
    <w:rsid w:val="00445E4F"/>
    <w:rsid w:val="00447AE2"/>
    <w:rsid w:val="00447B5A"/>
    <w:rsid w:val="00451975"/>
    <w:rsid w:val="00452954"/>
    <w:rsid w:val="00452EF8"/>
    <w:rsid w:val="0045544B"/>
    <w:rsid w:val="00455B04"/>
    <w:rsid w:val="00460597"/>
    <w:rsid w:val="00461612"/>
    <w:rsid w:val="00461891"/>
    <w:rsid w:val="00462F77"/>
    <w:rsid w:val="00463506"/>
    <w:rsid w:val="00463C47"/>
    <w:rsid w:val="0046418D"/>
    <w:rsid w:val="0046601B"/>
    <w:rsid w:val="004664A9"/>
    <w:rsid w:val="00466E1D"/>
    <w:rsid w:val="00466FFD"/>
    <w:rsid w:val="00467D6E"/>
    <w:rsid w:val="004712A6"/>
    <w:rsid w:val="00471A3A"/>
    <w:rsid w:val="00472FDF"/>
    <w:rsid w:val="004731BE"/>
    <w:rsid w:val="0047381B"/>
    <w:rsid w:val="00476FB0"/>
    <w:rsid w:val="00477097"/>
    <w:rsid w:val="00481B42"/>
    <w:rsid w:val="00482705"/>
    <w:rsid w:val="0048275F"/>
    <w:rsid w:val="0048298B"/>
    <w:rsid w:val="00482A66"/>
    <w:rsid w:val="00485CB5"/>
    <w:rsid w:val="00485CD6"/>
    <w:rsid w:val="00491048"/>
    <w:rsid w:val="0049259E"/>
    <w:rsid w:val="00492B0E"/>
    <w:rsid w:val="00493F5A"/>
    <w:rsid w:val="004947EA"/>
    <w:rsid w:val="00494DF1"/>
    <w:rsid w:val="004952D0"/>
    <w:rsid w:val="00495548"/>
    <w:rsid w:val="00495E24"/>
    <w:rsid w:val="004962E7"/>
    <w:rsid w:val="00496D1F"/>
    <w:rsid w:val="00497270"/>
    <w:rsid w:val="004A20F6"/>
    <w:rsid w:val="004A21DC"/>
    <w:rsid w:val="004A2480"/>
    <w:rsid w:val="004A332E"/>
    <w:rsid w:val="004A468E"/>
    <w:rsid w:val="004A5915"/>
    <w:rsid w:val="004A59E4"/>
    <w:rsid w:val="004A65B6"/>
    <w:rsid w:val="004A7B64"/>
    <w:rsid w:val="004A7F0F"/>
    <w:rsid w:val="004B117C"/>
    <w:rsid w:val="004B3162"/>
    <w:rsid w:val="004B3D26"/>
    <w:rsid w:val="004B4F64"/>
    <w:rsid w:val="004B50F4"/>
    <w:rsid w:val="004B6353"/>
    <w:rsid w:val="004B73E3"/>
    <w:rsid w:val="004B7D1E"/>
    <w:rsid w:val="004C3797"/>
    <w:rsid w:val="004C44AA"/>
    <w:rsid w:val="004C4B9F"/>
    <w:rsid w:val="004C5409"/>
    <w:rsid w:val="004D0D71"/>
    <w:rsid w:val="004D1222"/>
    <w:rsid w:val="004D1FC0"/>
    <w:rsid w:val="004D22EE"/>
    <w:rsid w:val="004D2AB6"/>
    <w:rsid w:val="004D454D"/>
    <w:rsid w:val="004D4D4B"/>
    <w:rsid w:val="004D4D6D"/>
    <w:rsid w:val="004D6C22"/>
    <w:rsid w:val="004D76F2"/>
    <w:rsid w:val="004D7A2E"/>
    <w:rsid w:val="004D7BDD"/>
    <w:rsid w:val="004E022D"/>
    <w:rsid w:val="004E04D5"/>
    <w:rsid w:val="004E1B0E"/>
    <w:rsid w:val="004E2742"/>
    <w:rsid w:val="004E5445"/>
    <w:rsid w:val="004E6300"/>
    <w:rsid w:val="004E6BC8"/>
    <w:rsid w:val="004E6BD7"/>
    <w:rsid w:val="004F1657"/>
    <w:rsid w:val="004F3857"/>
    <w:rsid w:val="004F5CE2"/>
    <w:rsid w:val="00501462"/>
    <w:rsid w:val="00502419"/>
    <w:rsid w:val="00502495"/>
    <w:rsid w:val="0050303E"/>
    <w:rsid w:val="00503F86"/>
    <w:rsid w:val="00507B28"/>
    <w:rsid w:val="00507D08"/>
    <w:rsid w:val="00510263"/>
    <w:rsid w:val="005125ED"/>
    <w:rsid w:val="00514485"/>
    <w:rsid w:val="005162E5"/>
    <w:rsid w:val="00516CDD"/>
    <w:rsid w:val="00517A63"/>
    <w:rsid w:val="00517F85"/>
    <w:rsid w:val="005201B4"/>
    <w:rsid w:val="0052579E"/>
    <w:rsid w:val="0052631C"/>
    <w:rsid w:val="0052754A"/>
    <w:rsid w:val="00527775"/>
    <w:rsid w:val="005303E8"/>
    <w:rsid w:val="00531440"/>
    <w:rsid w:val="0053161A"/>
    <w:rsid w:val="005344AD"/>
    <w:rsid w:val="00534B78"/>
    <w:rsid w:val="00534E8D"/>
    <w:rsid w:val="00536DA2"/>
    <w:rsid w:val="005379B8"/>
    <w:rsid w:val="005401E4"/>
    <w:rsid w:val="00540340"/>
    <w:rsid w:val="005427FA"/>
    <w:rsid w:val="00542AD1"/>
    <w:rsid w:val="00542B7F"/>
    <w:rsid w:val="005432B3"/>
    <w:rsid w:val="00543DFC"/>
    <w:rsid w:val="00545996"/>
    <w:rsid w:val="00545BAC"/>
    <w:rsid w:val="00546FE7"/>
    <w:rsid w:val="005517B5"/>
    <w:rsid w:val="00552318"/>
    <w:rsid w:val="00552F57"/>
    <w:rsid w:val="005537D2"/>
    <w:rsid w:val="00553BB9"/>
    <w:rsid w:val="005544CC"/>
    <w:rsid w:val="00554CE6"/>
    <w:rsid w:val="005555A1"/>
    <w:rsid w:val="00562621"/>
    <w:rsid w:val="00562783"/>
    <w:rsid w:val="00563545"/>
    <w:rsid w:val="005638D4"/>
    <w:rsid w:val="00565B7E"/>
    <w:rsid w:val="00566912"/>
    <w:rsid w:val="00566DC0"/>
    <w:rsid w:val="00567064"/>
    <w:rsid w:val="00567F70"/>
    <w:rsid w:val="005737EC"/>
    <w:rsid w:val="00577202"/>
    <w:rsid w:val="005777B3"/>
    <w:rsid w:val="0057782B"/>
    <w:rsid w:val="005806EC"/>
    <w:rsid w:val="0058099C"/>
    <w:rsid w:val="005819C1"/>
    <w:rsid w:val="00583138"/>
    <w:rsid w:val="00583AF1"/>
    <w:rsid w:val="00584315"/>
    <w:rsid w:val="00585201"/>
    <w:rsid w:val="0059219E"/>
    <w:rsid w:val="005925E4"/>
    <w:rsid w:val="005929A2"/>
    <w:rsid w:val="00592B9D"/>
    <w:rsid w:val="00594D85"/>
    <w:rsid w:val="005960BF"/>
    <w:rsid w:val="005965B4"/>
    <w:rsid w:val="005A01BB"/>
    <w:rsid w:val="005A08A8"/>
    <w:rsid w:val="005A1366"/>
    <w:rsid w:val="005A1C4E"/>
    <w:rsid w:val="005A3928"/>
    <w:rsid w:val="005A4E87"/>
    <w:rsid w:val="005A511F"/>
    <w:rsid w:val="005A5A89"/>
    <w:rsid w:val="005A5F91"/>
    <w:rsid w:val="005A7038"/>
    <w:rsid w:val="005A7620"/>
    <w:rsid w:val="005A7DA5"/>
    <w:rsid w:val="005B1A60"/>
    <w:rsid w:val="005B2E96"/>
    <w:rsid w:val="005B3410"/>
    <w:rsid w:val="005B3D4E"/>
    <w:rsid w:val="005B43DD"/>
    <w:rsid w:val="005B524E"/>
    <w:rsid w:val="005C16EA"/>
    <w:rsid w:val="005C468E"/>
    <w:rsid w:val="005C6029"/>
    <w:rsid w:val="005D20CF"/>
    <w:rsid w:val="005D2456"/>
    <w:rsid w:val="005D270F"/>
    <w:rsid w:val="005D3729"/>
    <w:rsid w:val="005D424F"/>
    <w:rsid w:val="005D5244"/>
    <w:rsid w:val="005E003A"/>
    <w:rsid w:val="005E1261"/>
    <w:rsid w:val="005E13D1"/>
    <w:rsid w:val="005E2038"/>
    <w:rsid w:val="005E2355"/>
    <w:rsid w:val="005E2430"/>
    <w:rsid w:val="005E2858"/>
    <w:rsid w:val="005E4471"/>
    <w:rsid w:val="005E4B78"/>
    <w:rsid w:val="005E642B"/>
    <w:rsid w:val="005E7C9B"/>
    <w:rsid w:val="005F0609"/>
    <w:rsid w:val="005F086B"/>
    <w:rsid w:val="005F0EDA"/>
    <w:rsid w:val="005F2514"/>
    <w:rsid w:val="005F2D32"/>
    <w:rsid w:val="005F3C58"/>
    <w:rsid w:val="005F6855"/>
    <w:rsid w:val="00600554"/>
    <w:rsid w:val="00607CEC"/>
    <w:rsid w:val="00612FEE"/>
    <w:rsid w:val="0061355B"/>
    <w:rsid w:val="0061377A"/>
    <w:rsid w:val="0061498B"/>
    <w:rsid w:val="00615A1E"/>
    <w:rsid w:val="00616D33"/>
    <w:rsid w:val="006204F5"/>
    <w:rsid w:val="0062177C"/>
    <w:rsid w:val="0062330B"/>
    <w:rsid w:val="006235C7"/>
    <w:rsid w:val="00625EE9"/>
    <w:rsid w:val="00627413"/>
    <w:rsid w:val="00632611"/>
    <w:rsid w:val="00632909"/>
    <w:rsid w:val="00632C9A"/>
    <w:rsid w:val="00632F37"/>
    <w:rsid w:val="00633244"/>
    <w:rsid w:val="00633708"/>
    <w:rsid w:val="00634393"/>
    <w:rsid w:val="00634FD8"/>
    <w:rsid w:val="00637252"/>
    <w:rsid w:val="006409B2"/>
    <w:rsid w:val="00640A60"/>
    <w:rsid w:val="00642158"/>
    <w:rsid w:val="006437A6"/>
    <w:rsid w:val="0064477F"/>
    <w:rsid w:val="006463D3"/>
    <w:rsid w:val="00646884"/>
    <w:rsid w:val="006479C6"/>
    <w:rsid w:val="00651218"/>
    <w:rsid w:val="006514CF"/>
    <w:rsid w:val="0065281A"/>
    <w:rsid w:val="006568D0"/>
    <w:rsid w:val="0065778B"/>
    <w:rsid w:val="0066005D"/>
    <w:rsid w:val="0066217B"/>
    <w:rsid w:val="00664898"/>
    <w:rsid w:val="006664A2"/>
    <w:rsid w:val="00666911"/>
    <w:rsid w:val="00667018"/>
    <w:rsid w:val="006700E7"/>
    <w:rsid w:val="00670174"/>
    <w:rsid w:val="00670F18"/>
    <w:rsid w:val="00672E99"/>
    <w:rsid w:val="00674B35"/>
    <w:rsid w:val="006754B3"/>
    <w:rsid w:val="00675A37"/>
    <w:rsid w:val="00675EC9"/>
    <w:rsid w:val="006774D1"/>
    <w:rsid w:val="0068043F"/>
    <w:rsid w:val="0068234D"/>
    <w:rsid w:val="006838C3"/>
    <w:rsid w:val="00685225"/>
    <w:rsid w:val="00685366"/>
    <w:rsid w:val="0068647C"/>
    <w:rsid w:val="00687AB9"/>
    <w:rsid w:val="006927E3"/>
    <w:rsid w:val="006929E5"/>
    <w:rsid w:val="00693363"/>
    <w:rsid w:val="006939B3"/>
    <w:rsid w:val="006A03B7"/>
    <w:rsid w:val="006A0C10"/>
    <w:rsid w:val="006A0EC0"/>
    <w:rsid w:val="006A1DA1"/>
    <w:rsid w:val="006A64C3"/>
    <w:rsid w:val="006A65FA"/>
    <w:rsid w:val="006A6AB7"/>
    <w:rsid w:val="006A75B4"/>
    <w:rsid w:val="006A7FE9"/>
    <w:rsid w:val="006B0219"/>
    <w:rsid w:val="006B0E14"/>
    <w:rsid w:val="006B0E19"/>
    <w:rsid w:val="006B2EDE"/>
    <w:rsid w:val="006B3611"/>
    <w:rsid w:val="006B47DA"/>
    <w:rsid w:val="006B743D"/>
    <w:rsid w:val="006C0279"/>
    <w:rsid w:val="006C4C77"/>
    <w:rsid w:val="006C59FC"/>
    <w:rsid w:val="006C66CD"/>
    <w:rsid w:val="006C68A3"/>
    <w:rsid w:val="006C7541"/>
    <w:rsid w:val="006D0A76"/>
    <w:rsid w:val="006D1A2E"/>
    <w:rsid w:val="006D2CF0"/>
    <w:rsid w:val="006D3AE3"/>
    <w:rsid w:val="006D49F0"/>
    <w:rsid w:val="006D5E79"/>
    <w:rsid w:val="006D615C"/>
    <w:rsid w:val="006D6449"/>
    <w:rsid w:val="006D6E8A"/>
    <w:rsid w:val="006D741D"/>
    <w:rsid w:val="006D7665"/>
    <w:rsid w:val="006E0D7A"/>
    <w:rsid w:val="006E14BE"/>
    <w:rsid w:val="006E3749"/>
    <w:rsid w:val="006E4F25"/>
    <w:rsid w:val="006E5137"/>
    <w:rsid w:val="006E685D"/>
    <w:rsid w:val="006E699C"/>
    <w:rsid w:val="006E6D29"/>
    <w:rsid w:val="006E75EF"/>
    <w:rsid w:val="006E76A8"/>
    <w:rsid w:val="006E7BC0"/>
    <w:rsid w:val="006F1F0D"/>
    <w:rsid w:val="006F2AF3"/>
    <w:rsid w:val="006F31A8"/>
    <w:rsid w:val="006F5FB2"/>
    <w:rsid w:val="006F6B72"/>
    <w:rsid w:val="0070132E"/>
    <w:rsid w:val="00701D3B"/>
    <w:rsid w:val="0070258F"/>
    <w:rsid w:val="00702EC8"/>
    <w:rsid w:val="007033B3"/>
    <w:rsid w:val="0070486A"/>
    <w:rsid w:val="00704A02"/>
    <w:rsid w:val="007052D0"/>
    <w:rsid w:val="00706578"/>
    <w:rsid w:val="0071365C"/>
    <w:rsid w:val="007137F2"/>
    <w:rsid w:val="007150AF"/>
    <w:rsid w:val="00717F4E"/>
    <w:rsid w:val="00720006"/>
    <w:rsid w:val="00720E2D"/>
    <w:rsid w:val="00723F96"/>
    <w:rsid w:val="00724A30"/>
    <w:rsid w:val="00726168"/>
    <w:rsid w:val="007273BE"/>
    <w:rsid w:val="00727C58"/>
    <w:rsid w:val="00730117"/>
    <w:rsid w:val="0073168A"/>
    <w:rsid w:val="00733DD7"/>
    <w:rsid w:val="00734133"/>
    <w:rsid w:val="0073451E"/>
    <w:rsid w:val="00735BE2"/>
    <w:rsid w:val="00735D62"/>
    <w:rsid w:val="00736528"/>
    <w:rsid w:val="007411F1"/>
    <w:rsid w:val="007420C9"/>
    <w:rsid w:val="007426D6"/>
    <w:rsid w:val="0074287F"/>
    <w:rsid w:val="00742C39"/>
    <w:rsid w:val="00744954"/>
    <w:rsid w:val="00747749"/>
    <w:rsid w:val="00747F42"/>
    <w:rsid w:val="00750526"/>
    <w:rsid w:val="00750E22"/>
    <w:rsid w:val="00754A1B"/>
    <w:rsid w:val="00755FB3"/>
    <w:rsid w:val="00760056"/>
    <w:rsid w:val="00760B17"/>
    <w:rsid w:val="00761234"/>
    <w:rsid w:val="00763CC0"/>
    <w:rsid w:val="00765B17"/>
    <w:rsid w:val="007674D3"/>
    <w:rsid w:val="00767BEA"/>
    <w:rsid w:val="00767EFE"/>
    <w:rsid w:val="00771089"/>
    <w:rsid w:val="00772E3B"/>
    <w:rsid w:val="007742A7"/>
    <w:rsid w:val="0077528A"/>
    <w:rsid w:val="00775E4E"/>
    <w:rsid w:val="00775FB3"/>
    <w:rsid w:val="00776591"/>
    <w:rsid w:val="00777039"/>
    <w:rsid w:val="007774E1"/>
    <w:rsid w:val="00780277"/>
    <w:rsid w:val="00782585"/>
    <w:rsid w:val="00783749"/>
    <w:rsid w:val="00784A27"/>
    <w:rsid w:val="00785018"/>
    <w:rsid w:val="007862F8"/>
    <w:rsid w:val="00787245"/>
    <w:rsid w:val="00790C0C"/>
    <w:rsid w:val="0079136F"/>
    <w:rsid w:val="00791D03"/>
    <w:rsid w:val="00792516"/>
    <w:rsid w:val="007926C0"/>
    <w:rsid w:val="00792A64"/>
    <w:rsid w:val="007942B8"/>
    <w:rsid w:val="007962CF"/>
    <w:rsid w:val="00796487"/>
    <w:rsid w:val="0079749B"/>
    <w:rsid w:val="007A1157"/>
    <w:rsid w:val="007A2B34"/>
    <w:rsid w:val="007A7422"/>
    <w:rsid w:val="007B0D3B"/>
    <w:rsid w:val="007B158F"/>
    <w:rsid w:val="007B23AE"/>
    <w:rsid w:val="007B413F"/>
    <w:rsid w:val="007B4D70"/>
    <w:rsid w:val="007B59A8"/>
    <w:rsid w:val="007B5DCE"/>
    <w:rsid w:val="007C12E9"/>
    <w:rsid w:val="007C2FAC"/>
    <w:rsid w:val="007C4723"/>
    <w:rsid w:val="007C621A"/>
    <w:rsid w:val="007C6A7F"/>
    <w:rsid w:val="007C7A8D"/>
    <w:rsid w:val="007D1688"/>
    <w:rsid w:val="007D22A7"/>
    <w:rsid w:val="007D3A48"/>
    <w:rsid w:val="007D4E09"/>
    <w:rsid w:val="007E07D0"/>
    <w:rsid w:val="007E0B28"/>
    <w:rsid w:val="007E2B9D"/>
    <w:rsid w:val="007E3BD8"/>
    <w:rsid w:val="007E40D6"/>
    <w:rsid w:val="007E449B"/>
    <w:rsid w:val="007E64E5"/>
    <w:rsid w:val="007E7700"/>
    <w:rsid w:val="007E77AC"/>
    <w:rsid w:val="007F31CC"/>
    <w:rsid w:val="007F77AB"/>
    <w:rsid w:val="00801217"/>
    <w:rsid w:val="00801258"/>
    <w:rsid w:val="00801685"/>
    <w:rsid w:val="00804722"/>
    <w:rsid w:val="00806BF0"/>
    <w:rsid w:val="00806D26"/>
    <w:rsid w:val="00806FED"/>
    <w:rsid w:val="00810981"/>
    <w:rsid w:val="00811A94"/>
    <w:rsid w:val="00812952"/>
    <w:rsid w:val="00812E56"/>
    <w:rsid w:val="008130D7"/>
    <w:rsid w:val="00813545"/>
    <w:rsid w:val="00815DCF"/>
    <w:rsid w:val="00816AFC"/>
    <w:rsid w:val="0081760B"/>
    <w:rsid w:val="008212E1"/>
    <w:rsid w:val="00822955"/>
    <w:rsid w:val="008236AC"/>
    <w:rsid w:val="008241D7"/>
    <w:rsid w:val="00824623"/>
    <w:rsid w:val="0082462F"/>
    <w:rsid w:val="00824FA7"/>
    <w:rsid w:val="00831122"/>
    <w:rsid w:val="00831561"/>
    <w:rsid w:val="008318BD"/>
    <w:rsid w:val="00831937"/>
    <w:rsid w:val="00831BEB"/>
    <w:rsid w:val="0083294C"/>
    <w:rsid w:val="00832CF7"/>
    <w:rsid w:val="00832F07"/>
    <w:rsid w:val="008335ED"/>
    <w:rsid w:val="00833D23"/>
    <w:rsid w:val="00836F9E"/>
    <w:rsid w:val="00842102"/>
    <w:rsid w:val="00842A6F"/>
    <w:rsid w:val="008447FB"/>
    <w:rsid w:val="00845F10"/>
    <w:rsid w:val="008464EE"/>
    <w:rsid w:val="00847882"/>
    <w:rsid w:val="00850BCC"/>
    <w:rsid w:val="0085217B"/>
    <w:rsid w:val="0085258A"/>
    <w:rsid w:val="00853053"/>
    <w:rsid w:val="008536FE"/>
    <w:rsid w:val="0085440F"/>
    <w:rsid w:val="008544C8"/>
    <w:rsid w:val="00854643"/>
    <w:rsid w:val="00855AB1"/>
    <w:rsid w:val="00855E94"/>
    <w:rsid w:val="00856671"/>
    <w:rsid w:val="00856B5B"/>
    <w:rsid w:val="00860053"/>
    <w:rsid w:val="008600A7"/>
    <w:rsid w:val="008607B2"/>
    <w:rsid w:val="00861184"/>
    <w:rsid w:val="008614C5"/>
    <w:rsid w:val="00862429"/>
    <w:rsid w:val="008624E6"/>
    <w:rsid w:val="008629C9"/>
    <w:rsid w:val="00862F64"/>
    <w:rsid w:val="008633C1"/>
    <w:rsid w:val="0086354A"/>
    <w:rsid w:val="00863EDC"/>
    <w:rsid w:val="00864086"/>
    <w:rsid w:val="00864ACA"/>
    <w:rsid w:val="00865118"/>
    <w:rsid w:val="00866218"/>
    <w:rsid w:val="00866295"/>
    <w:rsid w:val="00870055"/>
    <w:rsid w:val="00870622"/>
    <w:rsid w:val="00871FC4"/>
    <w:rsid w:val="008731AB"/>
    <w:rsid w:val="00874E5C"/>
    <w:rsid w:val="008754AF"/>
    <w:rsid w:val="00875B45"/>
    <w:rsid w:val="00876961"/>
    <w:rsid w:val="00882416"/>
    <w:rsid w:val="00882D85"/>
    <w:rsid w:val="00885DED"/>
    <w:rsid w:val="008869C8"/>
    <w:rsid w:val="00887788"/>
    <w:rsid w:val="00891C9D"/>
    <w:rsid w:val="00892412"/>
    <w:rsid w:val="00892ABB"/>
    <w:rsid w:val="0089327F"/>
    <w:rsid w:val="00895B9A"/>
    <w:rsid w:val="00897A8A"/>
    <w:rsid w:val="008A0B41"/>
    <w:rsid w:val="008A233B"/>
    <w:rsid w:val="008A40B2"/>
    <w:rsid w:val="008A6B84"/>
    <w:rsid w:val="008A734E"/>
    <w:rsid w:val="008B0073"/>
    <w:rsid w:val="008B0595"/>
    <w:rsid w:val="008B0EAF"/>
    <w:rsid w:val="008B0FC0"/>
    <w:rsid w:val="008B2320"/>
    <w:rsid w:val="008B325E"/>
    <w:rsid w:val="008B3C35"/>
    <w:rsid w:val="008B43FB"/>
    <w:rsid w:val="008B4BD6"/>
    <w:rsid w:val="008B671C"/>
    <w:rsid w:val="008C08F0"/>
    <w:rsid w:val="008C09A2"/>
    <w:rsid w:val="008C3153"/>
    <w:rsid w:val="008C36A0"/>
    <w:rsid w:val="008C467F"/>
    <w:rsid w:val="008C4743"/>
    <w:rsid w:val="008C4F4E"/>
    <w:rsid w:val="008C72E4"/>
    <w:rsid w:val="008D0DF8"/>
    <w:rsid w:val="008D156D"/>
    <w:rsid w:val="008D219B"/>
    <w:rsid w:val="008D39FC"/>
    <w:rsid w:val="008D4674"/>
    <w:rsid w:val="008D49BF"/>
    <w:rsid w:val="008D4A0A"/>
    <w:rsid w:val="008D541C"/>
    <w:rsid w:val="008D6E6E"/>
    <w:rsid w:val="008D7263"/>
    <w:rsid w:val="008E0484"/>
    <w:rsid w:val="008E31CD"/>
    <w:rsid w:val="008E320C"/>
    <w:rsid w:val="008E40DE"/>
    <w:rsid w:val="008E456F"/>
    <w:rsid w:val="008E6460"/>
    <w:rsid w:val="008E69B3"/>
    <w:rsid w:val="008F25A7"/>
    <w:rsid w:val="008F57ED"/>
    <w:rsid w:val="008F643A"/>
    <w:rsid w:val="008F6A19"/>
    <w:rsid w:val="00900D99"/>
    <w:rsid w:val="00900F52"/>
    <w:rsid w:val="0090289C"/>
    <w:rsid w:val="0090346B"/>
    <w:rsid w:val="00904035"/>
    <w:rsid w:val="00904DF7"/>
    <w:rsid w:val="009064ED"/>
    <w:rsid w:val="00906A5F"/>
    <w:rsid w:val="00907032"/>
    <w:rsid w:val="0090713C"/>
    <w:rsid w:val="009075B9"/>
    <w:rsid w:val="00912836"/>
    <w:rsid w:val="00913671"/>
    <w:rsid w:val="009147F4"/>
    <w:rsid w:val="009165D5"/>
    <w:rsid w:val="00920906"/>
    <w:rsid w:val="00922909"/>
    <w:rsid w:val="00922B1E"/>
    <w:rsid w:val="0092331C"/>
    <w:rsid w:val="0092345B"/>
    <w:rsid w:val="00924B68"/>
    <w:rsid w:val="00927F4D"/>
    <w:rsid w:val="00931104"/>
    <w:rsid w:val="00931496"/>
    <w:rsid w:val="0093171E"/>
    <w:rsid w:val="00931C98"/>
    <w:rsid w:val="00933E50"/>
    <w:rsid w:val="00934BB6"/>
    <w:rsid w:val="00934F93"/>
    <w:rsid w:val="009365EA"/>
    <w:rsid w:val="0093708A"/>
    <w:rsid w:val="009372A6"/>
    <w:rsid w:val="009374B2"/>
    <w:rsid w:val="0093766B"/>
    <w:rsid w:val="00940011"/>
    <w:rsid w:val="00940796"/>
    <w:rsid w:val="0094144D"/>
    <w:rsid w:val="009414B1"/>
    <w:rsid w:val="00942A72"/>
    <w:rsid w:val="009437E2"/>
    <w:rsid w:val="00943AF9"/>
    <w:rsid w:val="00944C8C"/>
    <w:rsid w:val="00944D98"/>
    <w:rsid w:val="009466A8"/>
    <w:rsid w:val="00947184"/>
    <w:rsid w:val="00950F2C"/>
    <w:rsid w:val="009513CB"/>
    <w:rsid w:val="00951808"/>
    <w:rsid w:val="00952F1D"/>
    <w:rsid w:val="00957CE9"/>
    <w:rsid w:val="00957EA5"/>
    <w:rsid w:val="0096178C"/>
    <w:rsid w:val="00961E1D"/>
    <w:rsid w:val="00964835"/>
    <w:rsid w:val="00964912"/>
    <w:rsid w:val="00964A08"/>
    <w:rsid w:val="009659DC"/>
    <w:rsid w:val="009660C1"/>
    <w:rsid w:val="00966F25"/>
    <w:rsid w:val="00967656"/>
    <w:rsid w:val="00970119"/>
    <w:rsid w:val="00970A46"/>
    <w:rsid w:val="00970B19"/>
    <w:rsid w:val="00971152"/>
    <w:rsid w:val="00972006"/>
    <w:rsid w:val="00973AF0"/>
    <w:rsid w:val="00976E87"/>
    <w:rsid w:val="00981AF3"/>
    <w:rsid w:val="00981DCE"/>
    <w:rsid w:val="0098229C"/>
    <w:rsid w:val="009851CD"/>
    <w:rsid w:val="0098644E"/>
    <w:rsid w:val="00986E15"/>
    <w:rsid w:val="00990D67"/>
    <w:rsid w:val="009923E6"/>
    <w:rsid w:val="00993033"/>
    <w:rsid w:val="00993331"/>
    <w:rsid w:val="00993FF7"/>
    <w:rsid w:val="00995713"/>
    <w:rsid w:val="009967C1"/>
    <w:rsid w:val="00996E7B"/>
    <w:rsid w:val="009A2EC7"/>
    <w:rsid w:val="009A4687"/>
    <w:rsid w:val="009A5417"/>
    <w:rsid w:val="009B0FFE"/>
    <w:rsid w:val="009B1E53"/>
    <w:rsid w:val="009B3739"/>
    <w:rsid w:val="009B3A6F"/>
    <w:rsid w:val="009B4246"/>
    <w:rsid w:val="009B6706"/>
    <w:rsid w:val="009B6AB8"/>
    <w:rsid w:val="009B6B62"/>
    <w:rsid w:val="009B756C"/>
    <w:rsid w:val="009C10E0"/>
    <w:rsid w:val="009C19BB"/>
    <w:rsid w:val="009C251D"/>
    <w:rsid w:val="009C2597"/>
    <w:rsid w:val="009C381E"/>
    <w:rsid w:val="009C4023"/>
    <w:rsid w:val="009C5CF5"/>
    <w:rsid w:val="009C5DFA"/>
    <w:rsid w:val="009D1819"/>
    <w:rsid w:val="009D26F0"/>
    <w:rsid w:val="009D2E7A"/>
    <w:rsid w:val="009D51DB"/>
    <w:rsid w:val="009D56E1"/>
    <w:rsid w:val="009D57E9"/>
    <w:rsid w:val="009D5E26"/>
    <w:rsid w:val="009E1C19"/>
    <w:rsid w:val="009E383F"/>
    <w:rsid w:val="009E4C63"/>
    <w:rsid w:val="009E5018"/>
    <w:rsid w:val="009E5B6B"/>
    <w:rsid w:val="009E78D2"/>
    <w:rsid w:val="009F2164"/>
    <w:rsid w:val="009F22F8"/>
    <w:rsid w:val="009F24C2"/>
    <w:rsid w:val="009F29F4"/>
    <w:rsid w:val="009F2DBE"/>
    <w:rsid w:val="009F4D3D"/>
    <w:rsid w:val="00A003DA"/>
    <w:rsid w:val="00A005F0"/>
    <w:rsid w:val="00A01E36"/>
    <w:rsid w:val="00A01F6C"/>
    <w:rsid w:val="00A02BD0"/>
    <w:rsid w:val="00A039EF"/>
    <w:rsid w:val="00A042E9"/>
    <w:rsid w:val="00A04991"/>
    <w:rsid w:val="00A054E6"/>
    <w:rsid w:val="00A067F4"/>
    <w:rsid w:val="00A069CF"/>
    <w:rsid w:val="00A10DB1"/>
    <w:rsid w:val="00A129F1"/>
    <w:rsid w:val="00A12A24"/>
    <w:rsid w:val="00A12BFE"/>
    <w:rsid w:val="00A13056"/>
    <w:rsid w:val="00A147AF"/>
    <w:rsid w:val="00A14B84"/>
    <w:rsid w:val="00A14BC7"/>
    <w:rsid w:val="00A15D2F"/>
    <w:rsid w:val="00A16DBB"/>
    <w:rsid w:val="00A16E4B"/>
    <w:rsid w:val="00A21ACB"/>
    <w:rsid w:val="00A23F66"/>
    <w:rsid w:val="00A32CB4"/>
    <w:rsid w:val="00A3310E"/>
    <w:rsid w:val="00A34465"/>
    <w:rsid w:val="00A35428"/>
    <w:rsid w:val="00A359CA"/>
    <w:rsid w:val="00A36615"/>
    <w:rsid w:val="00A37223"/>
    <w:rsid w:val="00A418BB"/>
    <w:rsid w:val="00A43B42"/>
    <w:rsid w:val="00A445A9"/>
    <w:rsid w:val="00A44B5C"/>
    <w:rsid w:val="00A44C24"/>
    <w:rsid w:val="00A45501"/>
    <w:rsid w:val="00A45EF8"/>
    <w:rsid w:val="00A46740"/>
    <w:rsid w:val="00A46D27"/>
    <w:rsid w:val="00A46DB8"/>
    <w:rsid w:val="00A53CC8"/>
    <w:rsid w:val="00A55933"/>
    <w:rsid w:val="00A5681C"/>
    <w:rsid w:val="00A568DB"/>
    <w:rsid w:val="00A60462"/>
    <w:rsid w:val="00A60578"/>
    <w:rsid w:val="00A60DF3"/>
    <w:rsid w:val="00A631C9"/>
    <w:rsid w:val="00A71F26"/>
    <w:rsid w:val="00A722FD"/>
    <w:rsid w:val="00A77710"/>
    <w:rsid w:val="00A803CB"/>
    <w:rsid w:val="00A80A65"/>
    <w:rsid w:val="00A80D67"/>
    <w:rsid w:val="00A812EA"/>
    <w:rsid w:val="00A81474"/>
    <w:rsid w:val="00A83E31"/>
    <w:rsid w:val="00A852E8"/>
    <w:rsid w:val="00A857CB"/>
    <w:rsid w:val="00A85C12"/>
    <w:rsid w:val="00A86064"/>
    <w:rsid w:val="00A87C68"/>
    <w:rsid w:val="00A901DC"/>
    <w:rsid w:val="00A91746"/>
    <w:rsid w:val="00A91A9D"/>
    <w:rsid w:val="00A91BFD"/>
    <w:rsid w:val="00A93C3B"/>
    <w:rsid w:val="00A9426B"/>
    <w:rsid w:val="00A94CA1"/>
    <w:rsid w:val="00A9763D"/>
    <w:rsid w:val="00AA11D4"/>
    <w:rsid w:val="00AA14A5"/>
    <w:rsid w:val="00AA668C"/>
    <w:rsid w:val="00AA6E94"/>
    <w:rsid w:val="00AB02DB"/>
    <w:rsid w:val="00AB03A1"/>
    <w:rsid w:val="00AB081A"/>
    <w:rsid w:val="00AB0D05"/>
    <w:rsid w:val="00AB0DD7"/>
    <w:rsid w:val="00AB1994"/>
    <w:rsid w:val="00AB2A4D"/>
    <w:rsid w:val="00AB4119"/>
    <w:rsid w:val="00AB4488"/>
    <w:rsid w:val="00AB566E"/>
    <w:rsid w:val="00AB56D5"/>
    <w:rsid w:val="00AB578C"/>
    <w:rsid w:val="00AB5D4A"/>
    <w:rsid w:val="00AB5E1B"/>
    <w:rsid w:val="00AB74F6"/>
    <w:rsid w:val="00AC0514"/>
    <w:rsid w:val="00AC137D"/>
    <w:rsid w:val="00AC3A56"/>
    <w:rsid w:val="00AC4B88"/>
    <w:rsid w:val="00AC60CC"/>
    <w:rsid w:val="00AC65D7"/>
    <w:rsid w:val="00AC6B81"/>
    <w:rsid w:val="00AC7B80"/>
    <w:rsid w:val="00AC7EB3"/>
    <w:rsid w:val="00AD1A8B"/>
    <w:rsid w:val="00AD1C43"/>
    <w:rsid w:val="00AD1DB7"/>
    <w:rsid w:val="00AD1DF9"/>
    <w:rsid w:val="00AD2786"/>
    <w:rsid w:val="00AE0586"/>
    <w:rsid w:val="00AE18F9"/>
    <w:rsid w:val="00AE1D7F"/>
    <w:rsid w:val="00AE2040"/>
    <w:rsid w:val="00AE20A4"/>
    <w:rsid w:val="00AE47E4"/>
    <w:rsid w:val="00AE6379"/>
    <w:rsid w:val="00AE69B4"/>
    <w:rsid w:val="00AE7382"/>
    <w:rsid w:val="00AE7A2C"/>
    <w:rsid w:val="00AF0573"/>
    <w:rsid w:val="00AF0C40"/>
    <w:rsid w:val="00AF234D"/>
    <w:rsid w:val="00AF2A40"/>
    <w:rsid w:val="00AF3014"/>
    <w:rsid w:val="00AF41BE"/>
    <w:rsid w:val="00AF4A85"/>
    <w:rsid w:val="00AF4F8E"/>
    <w:rsid w:val="00AF5680"/>
    <w:rsid w:val="00AF5C50"/>
    <w:rsid w:val="00AF6BE5"/>
    <w:rsid w:val="00AF727E"/>
    <w:rsid w:val="00AF7E0B"/>
    <w:rsid w:val="00B00CE4"/>
    <w:rsid w:val="00B00D88"/>
    <w:rsid w:val="00B01630"/>
    <w:rsid w:val="00B01D6C"/>
    <w:rsid w:val="00B025BD"/>
    <w:rsid w:val="00B03CA7"/>
    <w:rsid w:val="00B04B45"/>
    <w:rsid w:val="00B0555A"/>
    <w:rsid w:val="00B06B39"/>
    <w:rsid w:val="00B06DEC"/>
    <w:rsid w:val="00B111C3"/>
    <w:rsid w:val="00B14CD0"/>
    <w:rsid w:val="00B14F83"/>
    <w:rsid w:val="00B17B0C"/>
    <w:rsid w:val="00B2265D"/>
    <w:rsid w:val="00B24B7E"/>
    <w:rsid w:val="00B25032"/>
    <w:rsid w:val="00B255AB"/>
    <w:rsid w:val="00B25D08"/>
    <w:rsid w:val="00B25F86"/>
    <w:rsid w:val="00B262A3"/>
    <w:rsid w:val="00B26ECE"/>
    <w:rsid w:val="00B2784A"/>
    <w:rsid w:val="00B27DD8"/>
    <w:rsid w:val="00B306A8"/>
    <w:rsid w:val="00B316AA"/>
    <w:rsid w:val="00B32440"/>
    <w:rsid w:val="00B33567"/>
    <w:rsid w:val="00B34E5E"/>
    <w:rsid w:val="00B359FE"/>
    <w:rsid w:val="00B374FC"/>
    <w:rsid w:val="00B40A7A"/>
    <w:rsid w:val="00B40CBE"/>
    <w:rsid w:val="00B4242B"/>
    <w:rsid w:val="00B4324B"/>
    <w:rsid w:val="00B44C72"/>
    <w:rsid w:val="00B44C91"/>
    <w:rsid w:val="00B45821"/>
    <w:rsid w:val="00B45AF3"/>
    <w:rsid w:val="00B461FF"/>
    <w:rsid w:val="00B47FDD"/>
    <w:rsid w:val="00B5156B"/>
    <w:rsid w:val="00B531CC"/>
    <w:rsid w:val="00B55A80"/>
    <w:rsid w:val="00B56808"/>
    <w:rsid w:val="00B56810"/>
    <w:rsid w:val="00B56D8F"/>
    <w:rsid w:val="00B577A1"/>
    <w:rsid w:val="00B57B5C"/>
    <w:rsid w:val="00B60851"/>
    <w:rsid w:val="00B61ADD"/>
    <w:rsid w:val="00B622B4"/>
    <w:rsid w:val="00B62301"/>
    <w:rsid w:val="00B63294"/>
    <w:rsid w:val="00B64F17"/>
    <w:rsid w:val="00B660DB"/>
    <w:rsid w:val="00B66C16"/>
    <w:rsid w:val="00B677C5"/>
    <w:rsid w:val="00B67C06"/>
    <w:rsid w:val="00B727AF"/>
    <w:rsid w:val="00B75310"/>
    <w:rsid w:val="00B75FD5"/>
    <w:rsid w:val="00B762CB"/>
    <w:rsid w:val="00B7648E"/>
    <w:rsid w:val="00B80873"/>
    <w:rsid w:val="00B80A9E"/>
    <w:rsid w:val="00B8101B"/>
    <w:rsid w:val="00B82DDA"/>
    <w:rsid w:val="00B84371"/>
    <w:rsid w:val="00B8440C"/>
    <w:rsid w:val="00B87A01"/>
    <w:rsid w:val="00B9017E"/>
    <w:rsid w:val="00B93D4C"/>
    <w:rsid w:val="00B94B7F"/>
    <w:rsid w:val="00B95109"/>
    <w:rsid w:val="00B95D14"/>
    <w:rsid w:val="00B97F50"/>
    <w:rsid w:val="00BA08EE"/>
    <w:rsid w:val="00BA22F2"/>
    <w:rsid w:val="00BA6052"/>
    <w:rsid w:val="00BA68C5"/>
    <w:rsid w:val="00BA6DE1"/>
    <w:rsid w:val="00BB189D"/>
    <w:rsid w:val="00BB2873"/>
    <w:rsid w:val="00BB591E"/>
    <w:rsid w:val="00BC142A"/>
    <w:rsid w:val="00BC182B"/>
    <w:rsid w:val="00BC2FB1"/>
    <w:rsid w:val="00BC4625"/>
    <w:rsid w:val="00BC4F19"/>
    <w:rsid w:val="00BC4FAE"/>
    <w:rsid w:val="00BC63DD"/>
    <w:rsid w:val="00BC77F8"/>
    <w:rsid w:val="00BD03E5"/>
    <w:rsid w:val="00BD0C12"/>
    <w:rsid w:val="00BD118A"/>
    <w:rsid w:val="00BD45F8"/>
    <w:rsid w:val="00BD4969"/>
    <w:rsid w:val="00BD4C68"/>
    <w:rsid w:val="00BD5E90"/>
    <w:rsid w:val="00BE1095"/>
    <w:rsid w:val="00BE120D"/>
    <w:rsid w:val="00BE14D1"/>
    <w:rsid w:val="00BE4645"/>
    <w:rsid w:val="00BE4E2F"/>
    <w:rsid w:val="00BE57D4"/>
    <w:rsid w:val="00BE6926"/>
    <w:rsid w:val="00BE79F0"/>
    <w:rsid w:val="00BF01D0"/>
    <w:rsid w:val="00BF0DC7"/>
    <w:rsid w:val="00BF1387"/>
    <w:rsid w:val="00BF27CF"/>
    <w:rsid w:val="00BF540D"/>
    <w:rsid w:val="00BF5822"/>
    <w:rsid w:val="00BF6D87"/>
    <w:rsid w:val="00BF79D8"/>
    <w:rsid w:val="00C00864"/>
    <w:rsid w:val="00C02409"/>
    <w:rsid w:val="00C02E2F"/>
    <w:rsid w:val="00C03183"/>
    <w:rsid w:val="00C04BE8"/>
    <w:rsid w:val="00C051E2"/>
    <w:rsid w:val="00C06F1B"/>
    <w:rsid w:val="00C07980"/>
    <w:rsid w:val="00C10582"/>
    <w:rsid w:val="00C105BC"/>
    <w:rsid w:val="00C1076F"/>
    <w:rsid w:val="00C120DB"/>
    <w:rsid w:val="00C14F81"/>
    <w:rsid w:val="00C14FE0"/>
    <w:rsid w:val="00C151D5"/>
    <w:rsid w:val="00C15236"/>
    <w:rsid w:val="00C168FA"/>
    <w:rsid w:val="00C16F24"/>
    <w:rsid w:val="00C204BE"/>
    <w:rsid w:val="00C208BE"/>
    <w:rsid w:val="00C20C21"/>
    <w:rsid w:val="00C212A3"/>
    <w:rsid w:val="00C22893"/>
    <w:rsid w:val="00C2311E"/>
    <w:rsid w:val="00C23B9C"/>
    <w:rsid w:val="00C23F68"/>
    <w:rsid w:val="00C25B99"/>
    <w:rsid w:val="00C26784"/>
    <w:rsid w:val="00C304F5"/>
    <w:rsid w:val="00C31235"/>
    <w:rsid w:val="00C3266D"/>
    <w:rsid w:val="00C33AAD"/>
    <w:rsid w:val="00C3454C"/>
    <w:rsid w:val="00C354E1"/>
    <w:rsid w:val="00C36A21"/>
    <w:rsid w:val="00C36E3C"/>
    <w:rsid w:val="00C377EA"/>
    <w:rsid w:val="00C37808"/>
    <w:rsid w:val="00C37F2B"/>
    <w:rsid w:val="00C40B09"/>
    <w:rsid w:val="00C42BF6"/>
    <w:rsid w:val="00C432CC"/>
    <w:rsid w:val="00C44236"/>
    <w:rsid w:val="00C44EA3"/>
    <w:rsid w:val="00C45B55"/>
    <w:rsid w:val="00C463E9"/>
    <w:rsid w:val="00C4651E"/>
    <w:rsid w:val="00C477F6"/>
    <w:rsid w:val="00C47BED"/>
    <w:rsid w:val="00C523E2"/>
    <w:rsid w:val="00C52DF6"/>
    <w:rsid w:val="00C54902"/>
    <w:rsid w:val="00C554D5"/>
    <w:rsid w:val="00C56854"/>
    <w:rsid w:val="00C56E62"/>
    <w:rsid w:val="00C56F48"/>
    <w:rsid w:val="00C5741A"/>
    <w:rsid w:val="00C57FBB"/>
    <w:rsid w:val="00C60224"/>
    <w:rsid w:val="00C60DB4"/>
    <w:rsid w:val="00C610EF"/>
    <w:rsid w:val="00C62C4D"/>
    <w:rsid w:val="00C650C1"/>
    <w:rsid w:val="00C65311"/>
    <w:rsid w:val="00C65B39"/>
    <w:rsid w:val="00C663C1"/>
    <w:rsid w:val="00C666E2"/>
    <w:rsid w:val="00C66D3B"/>
    <w:rsid w:val="00C67726"/>
    <w:rsid w:val="00C67A06"/>
    <w:rsid w:val="00C67F66"/>
    <w:rsid w:val="00C706CE"/>
    <w:rsid w:val="00C7128D"/>
    <w:rsid w:val="00C721C0"/>
    <w:rsid w:val="00C729D3"/>
    <w:rsid w:val="00C73FDB"/>
    <w:rsid w:val="00C76E9B"/>
    <w:rsid w:val="00C776F0"/>
    <w:rsid w:val="00C805C2"/>
    <w:rsid w:val="00C81178"/>
    <w:rsid w:val="00C8213B"/>
    <w:rsid w:val="00C835F4"/>
    <w:rsid w:val="00C84323"/>
    <w:rsid w:val="00C8436C"/>
    <w:rsid w:val="00C850D0"/>
    <w:rsid w:val="00C85884"/>
    <w:rsid w:val="00C859D6"/>
    <w:rsid w:val="00C86442"/>
    <w:rsid w:val="00C86C64"/>
    <w:rsid w:val="00C86FCC"/>
    <w:rsid w:val="00C874FB"/>
    <w:rsid w:val="00C90257"/>
    <w:rsid w:val="00C913BB"/>
    <w:rsid w:val="00C92049"/>
    <w:rsid w:val="00C9218F"/>
    <w:rsid w:val="00C92C95"/>
    <w:rsid w:val="00C93A50"/>
    <w:rsid w:val="00C93B6C"/>
    <w:rsid w:val="00C957C5"/>
    <w:rsid w:val="00C9607B"/>
    <w:rsid w:val="00C96251"/>
    <w:rsid w:val="00C96969"/>
    <w:rsid w:val="00CA00F8"/>
    <w:rsid w:val="00CA04C1"/>
    <w:rsid w:val="00CA0AF2"/>
    <w:rsid w:val="00CA13A6"/>
    <w:rsid w:val="00CA15FC"/>
    <w:rsid w:val="00CA3561"/>
    <w:rsid w:val="00CA3D72"/>
    <w:rsid w:val="00CA4144"/>
    <w:rsid w:val="00CA42B3"/>
    <w:rsid w:val="00CA4621"/>
    <w:rsid w:val="00CA4859"/>
    <w:rsid w:val="00CA550D"/>
    <w:rsid w:val="00CA7A31"/>
    <w:rsid w:val="00CB098E"/>
    <w:rsid w:val="00CB1441"/>
    <w:rsid w:val="00CB1864"/>
    <w:rsid w:val="00CB2ED4"/>
    <w:rsid w:val="00CB30E2"/>
    <w:rsid w:val="00CB51A2"/>
    <w:rsid w:val="00CC1E0D"/>
    <w:rsid w:val="00CC34AB"/>
    <w:rsid w:val="00CC4DFB"/>
    <w:rsid w:val="00CC5861"/>
    <w:rsid w:val="00CC7085"/>
    <w:rsid w:val="00CD0D90"/>
    <w:rsid w:val="00CD25BB"/>
    <w:rsid w:val="00CD2BFA"/>
    <w:rsid w:val="00CD335C"/>
    <w:rsid w:val="00CD42FF"/>
    <w:rsid w:val="00CD4D72"/>
    <w:rsid w:val="00CD5C24"/>
    <w:rsid w:val="00CD620D"/>
    <w:rsid w:val="00CD6A9A"/>
    <w:rsid w:val="00CE0B53"/>
    <w:rsid w:val="00CE19F2"/>
    <w:rsid w:val="00CE2561"/>
    <w:rsid w:val="00CE2F5C"/>
    <w:rsid w:val="00CF0085"/>
    <w:rsid w:val="00CF0F59"/>
    <w:rsid w:val="00CF1E64"/>
    <w:rsid w:val="00CF22BD"/>
    <w:rsid w:val="00CF4C39"/>
    <w:rsid w:val="00CF5B1C"/>
    <w:rsid w:val="00CF64F4"/>
    <w:rsid w:val="00CF7F42"/>
    <w:rsid w:val="00D012BE"/>
    <w:rsid w:val="00D01C21"/>
    <w:rsid w:val="00D04889"/>
    <w:rsid w:val="00D061A5"/>
    <w:rsid w:val="00D068E5"/>
    <w:rsid w:val="00D06D90"/>
    <w:rsid w:val="00D06F70"/>
    <w:rsid w:val="00D10EBD"/>
    <w:rsid w:val="00D13348"/>
    <w:rsid w:val="00D16247"/>
    <w:rsid w:val="00D174FE"/>
    <w:rsid w:val="00D20C5B"/>
    <w:rsid w:val="00D212AC"/>
    <w:rsid w:val="00D22053"/>
    <w:rsid w:val="00D231C7"/>
    <w:rsid w:val="00D23600"/>
    <w:rsid w:val="00D25C7F"/>
    <w:rsid w:val="00D26E56"/>
    <w:rsid w:val="00D30F26"/>
    <w:rsid w:val="00D31887"/>
    <w:rsid w:val="00D334A4"/>
    <w:rsid w:val="00D33C75"/>
    <w:rsid w:val="00D37765"/>
    <w:rsid w:val="00D37CE6"/>
    <w:rsid w:val="00D4070F"/>
    <w:rsid w:val="00D45748"/>
    <w:rsid w:val="00D45A1F"/>
    <w:rsid w:val="00D45AF3"/>
    <w:rsid w:val="00D46F0B"/>
    <w:rsid w:val="00D53D50"/>
    <w:rsid w:val="00D5495A"/>
    <w:rsid w:val="00D54BE0"/>
    <w:rsid w:val="00D54CFE"/>
    <w:rsid w:val="00D556DA"/>
    <w:rsid w:val="00D566EF"/>
    <w:rsid w:val="00D57C94"/>
    <w:rsid w:val="00D60C24"/>
    <w:rsid w:val="00D630F7"/>
    <w:rsid w:val="00D64152"/>
    <w:rsid w:val="00D659CF"/>
    <w:rsid w:val="00D66789"/>
    <w:rsid w:val="00D66CDE"/>
    <w:rsid w:val="00D67309"/>
    <w:rsid w:val="00D67A50"/>
    <w:rsid w:val="00D67F20"/>
    <w:rsid w:val="00D707AD"/>
    <w:rsid w:val="00D70A55"/>
    <w:rsid w:val="00D70C34"/>
    <w:rsid w:val="00D714F8"/>
    <w:rsid w:val="00D7213D"/>
    <w:rsid w:val="00D73552"/>
    <w:rsid w:val="00D76909"/>
    <w:rsid w:val="00D76D42"/>
    <w:rsid w:val="00D770D0"/>
    <w:rsid w:val="00D77A52"/>
    <w:rsid w:val="00D77D98"/>
    <w:rsid w:val="00D80F39"/>
    <w:rsid w:val="00D80F3E"/>
    <w:rsid w:val="00D82DE1"/>
    <w:rsid w:val="00D82E96"/>
    <w:rsid w:val="00D8391C"/>
    <w:rsid w:val="00D87680"/>
    <w:rsid w:val="00D87CFB"/>
    <w:rsid w:val="00D94670"/>
    <w:rsid w:val="00D94B17"/>
    <w:rsid w:val="00D95403"/>
    <w:rsid w:val="00D96B7E"/>
    <w:rsid w:val="00D96DB7"/>
    <w:rsid w:val="00D97F05"/>
    <w:rsid w:val="00DA08E0"/>
    <w:rsid w:val="00DA1489"/>
    <w:rsid w:val="00DA18C4"/>
    <w:rsid w:val="00DA4CAF"/>
    <w:rsid w:val="00DA6A61"/>
    <w:rsid w:val="00DA7040"/>
    <w:rsid w:val="00DA72E2"/>
    <w:rsid w:val="00DA7A5D"/>
    <w:rsid w:val="00DB0C4A"/>
    <w:rsid w:val="00DB11F5"/>
    <w:rsid w:val="00DB25D1"/>
    <w:rsid w:val="00DB2A54"/>
    <w:rsid w:val="00DB423A"/>
    <w:rsid w:val="00DB4D9B"/>
    <w:rsid w:val="00DB739E"/>
    <w:rsid w:val="00DC144A"/>
    <w:rsid w:val="00DC1F10"/>
    <w:rsid w:val="00DC29C5"/>
    <w:rsid w:val="00DC33A5"/>
    <w:rsid w:val="00DC36BF"/>
    <w:rsid w:val="00DC377C"/>
    <w:rsid w:val="00DC3866"/>
    <w:rsid w:val="00DC42C1"/>
    <w:rsid w:val="00DC4301"/>
    <w:rsid w:val="00DC4AD1"/>
    <w:rsid w:val="00DC532B"/>
    <w:rsid w:val="00DC60E4"/>
    <w:rsid w:val="00DC6822"/>
    <w:rsid w:val="00DC7FD3"/>
    <w:rsid w:val="00DD006F"/>
    <w:rsid w:val="00DD1B4A"/>
    <w:rsid w:val="00DD2E83"/>
    <w:rsid w:val="00DD4DEC"/>
    <w:rsid w:val="00DD58ED"/>
    <w:rsid w:val="00DD5BE9"/>
    <w:rsid w:val="00DD694B"/>
    <w:rsid w:val="00DD753B"/>
    <w:rsid w:val="00DE0C43"/>
    <w:rsid w:val="00DE17FC"/>
    <w:rsid w:val="00DE28EF"/>
    <w:rsid w:val="00DE2CB6"/>
    <w:rsid w:val="00DE434A"/>
    <w:rsid w:val="00DE47C3"/>
    <w:rsid w:val="00DE5403"/>
    <w:rsid w:val="00DE642D"/>
    <w:rsid w:val="00DE6574"/>
    <w:rsid w:val="00DE7E56"/>
    <w:rsid w:val="00DF08E7"/>
    <w:rsid w:val="00DF196C"/>
    <w:rsid w:val="00DF23BA"/>
    <w:rsid w:val="00DF2DBE"/>
    <w:rsid w:val="00DF3254"/>
    <w:rsid w:val="00DF48D8"/>
    <w:rsid w:val="00DF4C6B"/>
    <w:rsid w:val="00DF62DE"/>
    <w:rsid w:val="00DF703C"/>
    <w:rsid w:val="00DF7F53"/>
    <w:rsid w:val="00E01C62"/>
    <w:rsid w:val="00E0346E"/>
    <w:rsid w:val="00E0688D"/>
    <w:rsid w:val="00E07130"/>
    <w:rsid w:val="00E11010"/>
    <w:rsid w:val="00E11D2C"/>
    <w:rsid w:val="00E121F5"/>
    <w:rsid w:val="00E1290B"/>
    <w:rsid w:val="00E15596"/>
    <w:rsid w:val="00E15C1F"/>
    <w:rsid w:val="00E17865"/>
    <w:rsid w:val="00E2139A"/>
    <w:rsid w:val="00E22895"/>
    <w:rsid w:val="00E2387F"/>
    <w:rsid w:val="00E239DA"/>
    <w:rsid w:val="00E24030"/>
    <w:rsid w:val="00E253CF"/>
    <w:rsid w:val="00E2556F"/>
    <w:rsid w:val="00E25865"/>
    <w:rsid w:val="00E25BB4"/>
    <w:rsid w:val="00E319BE"/>
    <w:rsid w:val="00E323D9"/>
    <w:rsid w:val="00E334D9"/>
    <w:rsid w:val="00E34BA8"/>
    <w:rsid w:val="00E35262"/>
    <w:rsid w:val="00E3546E"/>
    <w:rsid w:val="00E35509"/>
    <w:rsid w:val="00E360C0"/>
    <w:rsid w:val="00E367AB"/>
    <w:rsid w:val="00E36DFB"/>
    <w:rsid w:val="00E37091"/>
    <w:rsid w:val="00E373B2"/>
    <w:rsid w:val="00E37591"/>
    <w:rsid w:val="00E3796F"/>
    <w:rsid w:val="00E37A31"/>
    <w:rsid w:val="00E4055F"/>
    <w:rsid w:val="00E406D8"/>
    <w:rsid w:val="00E41342"/>
    <w:rsid w:val="00E42FFF"/>
    <w:rsid w:val="00E44D4C"/>
    <w:rsid w:val="00E44E6E"/>
    <w:rsid w:val="00E45789"/>
    <w:rsid w:val="00E46E1D"/>
    <w:rsid w:val="00E47518"/>
    <w:rsid w:val="00E47CE6"/>
    <w:rsid w:val="00E525AB"/>
    <w:rsid w:val="00E52AA0"/>
    <w:rsid w:val="00E56AA7"/>
    <w:rsid w:val="00E571BD"/>
    <w:rsid w:val="00E57375"/>
    <w:rsid w:val="00E60C14"/>
    <w:rsid w:val="00E614C5"/>
    <w:rsid w:val="00E614DC"/>
    <w:rsid w:val="00E64675"/>
    <w:rsid w:val="00E6600E"/>
    <w:rsid w:val="00E66CB8"/>
    <w:rsid w:val="00E6719A"/>
    <w:rsid w:val="00E6778F"/>
    <w:rsid w:val="00E67C49"/>
    <w:rsid w:val="00E705F0"/>
    <w:rsid w:val="00E70D0F"/>
    <w:rsid w:val="00E72987"/>
    <w:rsid w:val="00E7419B"/>
    <w:rsid w:val="00E75C27"/>
    <w:rsid w:val="00E77266"/>
    <w:rsid w:val="00E81E5F"/>
    <w:rsid w:val="00E83211"/>
    <w:rsid w:val="00E83B67"/>
    <w:rsid w:val="00E83F19"/>
    <w:rsid w:val="00E85B64"/>
    <w:rsid w:val="00E85E92"/>
    <w:rsid w:val="00E87A4F"/>
    <w:rsid w:val="00E90D65"/>
    <w:rsid w:val="00E91228"/>
    <w:rsid w:val="00E91468"/>
    <w:rsid w:val="00E91659"/>
    <w:rsid w:val="00E9272B"/>
    <w:rsid w:val="00E92938"/>
    <w:rsid w:val="00E94CFE"/>
    <w:rsid w:val="00E95DB1"/>
    <w:rsid w:val="00EA08D4"/>
    <w:rsid w:val="00EA11E8"/>
    <w:rsid w:val="00EA1821"/>
    <w:rsid w:val="00EA182D"/>
    <w:rsid w:val="00EA24AD"/>
    <w:rsid w:val="00EA26B2"/>
    <w:rsid w:val="00EA50AF"/>
    <w:rsid w:val="00EA5683"/>
    <w:rsid w:val="00EA7563"/>
    <w:rsid w:val="00EA7C08"/>
    <w:rsid w:val="00EB2F8F"/>
    <w:rsid w:val="00EB3809"/>
    <w:rsid w:val="00EB42F7"/>
    <w:rsid w:val="00EB5CF7"/>
    <w:rsid w:val="00EB6328"/>
    <w:rsid w:val="00EC1929"/>
    <w:rsid w:val="00EC5D33"/>
    <w:rsid w:val="00ED0E7A"/>
    <w:rsid w:val="00ED496F"/>
    <w:rsid w:val="00ED53EF"/>
    <w:rsid w:val="00ED5B30"/>
    <w:rsid w:val="00EE3137"/>
    <w:rsid w:val="00EE510D"/>
    <w:rsid w:val="00EE538B"/>
    <w:rsid w:val="00EF10CC"/>
    <w:rsid w:val="00EF3B56"/>
    <w:rsid w:val="00EF4368"/>
    <w:rsid w:val="00EF4FCF"/>
    <w:rsid w:val="00EF60A9"/>
    <w:rsid w:val="00EF6140"/>
    <w:rsid w:val="00EF7B7C"/>
    <w:rsid w:val="00EF7B7F"/>
    <w:rsid w:val="00EF7E75"/>
    <w:rsid w:val="00EF7FA6"/>
    <w:rsid w:val="00F01D6D"/>
    <w:rsid w:val="00F0263B"/>
    <w:rsid w:val="00F03F96"/>
    <w:rsid w:val="00F055C9"/>
    <w:rsid w:val="00F07078"/>
    <w:rsid w:val="00F1262C"/>
    <w:rsid w:val="00F12A9F"/>
    <w:rsid w:val="00F139F0"/>
    <w:rsid w:val="00F14DB8"/>
    <w:rsid w:val="00F2057C"/>
    <w:rsid w:val="00F20A15"/>
    <w:rsid w:val="00F22CDC"/>
    <w:rsid w:val="00F239FB"/>
    <w:rsid w:val="00F23BA3"/>
    <w:rsid w:val="00F247F2"/>
    <w:rsid w:val="00F264FB"/>
    <w:rsid w:val="00F26594"/>
    <w:rsid w:val="00F27557"/>
    <w:rsid w:val="00F30072"/>
    <w:rsid w:val="00F30C20"/>
    <w:rsid w:val="00F32636"/>
    <w:rsid w:val="00F32BFD"/>
    <w:rsid w:val="00F32EE3"/>
    <w:rsid w:val="00F32F01"/>
    <w:rsid w:val="00F33941"/>
    <w:rsid w:val="00F33D17"/>
    <w:rsid w:val="00F343B8"/>
    <w:rsid w:val="00F35032"/>
    <w:rsid w:val="00F357B5"/>
    <w:rsid w:val="00F35E6D"/>
    <w:rsid w:val="00F36348"/>
    <w:rsid w:val="00F3724F"/>
    <w:rsid w:val="00F41BC4"/>
    <w:rsid w:val="00F451D4"/>
    <w:rsid w:val="00F451FB"/>
    <w:rsid w:val="00F45D35"/>
    <w:rsid w:val="00F46252"/>
    <w:rsid w:val="00F466E9"/>
    <w:rsid w:val="00F4726A"/>
    <w:rsid w:val="00F502AB"/>
    <w:rsid w:val="00F51433"/>
    <w:rsid w:val="00F51EE1"/>
    <w:rsid w:val="00F5208A"/>
    <w:rsid w:val="00F54622"/>
    <w:rsid w:val="00F546E9"/>
    <w:rsid w:val="00F5516E"/>
    <w:rsid w:val="00F60A79"/>
    <w:rsid w:val="00F61882"/>
    <w:rsid w:val="00F61CF7"/>
    <w:rsid w:val="00F61F64"/>
    <w:rsid w:val="00F6393F"/>
    <w:rsid w:val="00F63EC5"/>
    <w:rsid w:val="00F64BF1"/>
    <w:rsid w:val="00F64D9E"/>
    <w:rsid w:val="00F65958"/>
    <w:rsid w:val="00F66C5E"/>
    <w:rsid w:val="00F722F7"/>
    <w:rsid w:val="00F76034"/>
    <w:rsid w:val="00F80AB2"/>
    <w:rsid w:val="00F81F95"/>
    <w:rsid w:val="00F843E7"/>
    <w:rsid w:val="00F8476E"/>
    <w:rsid w:val="00F86C92"/>
    <w:rsid w:val="00F8712A"/>
    <w:rsid w:val="00F9044F"/>
    <w:rsid w:val="00F909D4"/>
    <w:rsid w:val="00F91721"/>
    <w:rsid w:val="00F92491"/>
    <w:rsid w:val="00F93CF8"/>
    <w:rsid w:val="00F93FA9"/>
    <w:rsid w:val="00F95D4A"/>
    <w:rsid w:val="00FA0068"/>
    <w:rsid w:val="00FA0CB7"/>
    <w:rsid w:val="00FA1565"/>
    <w:rsid w:val="00FA1BF0"/>
    <w:rsid w:val="00FA2DB4"/>
    <w:rsid w:val="00FA33B8"/>
    <w:rsid w:val="00FA39F5"/>
    <w:rsid w:val="00FA4C1B"/>
    <w:rsid w:val="00FA7706"/>
    <w:rsid w:val="00FB016C"/>
    <w:rsid w:val="00FB0A87"/>
    <w:rsid w:val="00FB0D47"/>
    <w:rsid w:val="00FB1851"/>
    <w:rsid w:val="00FB1AFC"/>
    <w:rsid w:val="00FB1BC5"/>
    <w:rsid w:val="00FB2F9C"/>
    <w:rsid w:val="00FB3704"/>
    <w:rsid w:val="00FB3B24"/>
    <w:rsid w:val="00FB4F21"/>
    <w:rsid w:val="00FB4FDC"/>
    <w:rsid w:val="00FB5770"/>
    <w:rsid w:val="00FB60A0"/>
    <w:rsid w:val="00FB6A8A"/>
    <w:rsid w:val="00FB6DBC"/>
    <w:rsid w:val="00FB7D49"/>
    <w:rsid w:val="00FC095B"/>
    <w:rsid w:val="00FC20FF"/>
    <w:rsid w:val="00FC3CCD"/>
    <w:rsid w:val="00FC40A8"/>
    <w:rsid w:val="00FC4BA9"/>
    <w:rsid w:val="00FC4E72"/>
    <w:rsid w:val="00FC5A7C"/>
    <w:rsid w:val="00FD0E79"/>
    <w:rsid w:val="00FD0F85"/>
    <w:rsid w:val="00FD2322"/>
    <w:rsid w:val="00FD29E7"/>
    <w:rsid w:val="00FD2EE1"/>
    <w:rsid w:val="00FD3200"/>
    <w:rsid w:val="00FD40A0"/>
    <w:rsid w:val="00FD44AE"/>
    <w:rsid w:val="00FD50C7"/>
    <w:rsid w:val="00FD646D"/>
    <w:rsid w:val="00FD6989"/>
    <w:rsid w:val="00FD6FEE"/>
    <w:rsid w:val="00FE05D9"/>
    <w:rsid w:val="00FE3F84"/>
    <w:rsid w:val="00FE48B6"/>
    <w:rsid w:val="00FE4ADD"/>
    <w:rsid w:val="00FE5861"/>
    <w:rsid w:val="00FE7FE3"/>
    <w:rsid w:val="00FF0372"/>
    <w:rsid w:val="00FF3D94"/>
    <w:rsid w:val="00FF55CD"/>
    <w:rsid w:val="00FF5809"/>
    <w:rsid w:val="00FF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B23"/>
    <w:pPr>
      <w:suppressAutoHyphens/>
    </w:pPr>
    <w:rPr>
      <w:rFonts w:ascii="Times New Roman" w:hAnsi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80B23"/>
    <w:pPr>
      <w:tabs>
        <w:tab w:val="center" w:pos="4677"/>
        <w:tab w:val="right" w:pos="9355"/>
      </w:tabs>
      <w:suppressAutoHyphens w:val="0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80B23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rsid w:val="00B26ECE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B26ECE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357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357C9"/>
    <w:rPr>
      <w:rFonts w:ascii="Segoe UI" w:hAnsi="Segoe UI" w:cs="Segoe UI"/>
      <w:sz w:val="18"/>
      <w:szCs w:val="18"/>
      <w:lang w:eastAsia="ar-SA" w:bidi="ar-SA"/>
    </w:rPr>
  </w:style>
  <w:style w:type="paragraph" w:customStyle="1" w:styleId="pcenter">
    <w:name w:val="pcenter"/>
    <w:basedOn w:val="Normal"/>
    <w:uiPriority w:val="99"/>
    <w:rsid w:val="00083A99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900D99"/>
    <w:rPr>
      <w:rFonts w:ascii="Arial Unicode MS" w:hAnsi="Arial Unicode MS" w:cs="Arial Unicode MS"/>
      <w:color w:val="000000"/>
      <w:sz w:val="24"/>
      <w:szCs w:val="24"/>
    </w:rPr>
  </w:style>
  <w:style w:type="character" w:customStyle="1" w:styleId="13pt">
    <w:name w:val="Основной текст + 13 pt"/>
    <w:uiPriority w:val="99"/>
    <w:rsid w:val="00900D99"/>
    <w:rPr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93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verhov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535</Words>
  <Characters>3051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2017-11-20T11:23:00Z</cp:lastPrinted>
  <dcterms:created xsi:type="dcterms:W3CDTF">2019-10-17T06:12:00Z</dcterms:created>
  <dcterms:modified xsi:type="dcterms:W3CDTF">2019-10-29T08:16:00Z</dcterms:modified>
</cp:coreProperties>
</file>