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ED" w:rsidRDefault="00263CED" w:rsidP="00280B23">
      <w:pPr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Российская Федерация</w:t>
      </w:r>
    </w:p>
    <w:p w:rsidR="00263CED" w:rsidRDefault="00263CED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Орловская область</w:t>
      </w:r>
    </w:p>
    <w:p w:rsidR="00263CED" w:rsidRDefault="00263CED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16"/>
          <w:szCs w:val="16"/>
        </w:rPr>
      </w:pPr>
    </w:p>
    <w:p w:rsidR="00263CED" w:rsidRDefault="00263CED" w:rsidP="00280B23">
      <w:pPr>
        <w:pStyle w:val="Header"/>
        <w:widowControl w:val="0"/>
        <w:jc w:val="center"/>
        <w:rPr>
          <w:rFonts w:ascii="Times New Roman" w:hAnsi="Times New Roman" w:cs="Times New Roman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 xml:space="preserve">ВЕРХОВСКИЙ РАЙОННЫЙ </w:t>
      </w:r>
    </w:p>
    <w:p w:rsidR="00263CED" w:rsidRDefault="00263CED" w:rsidP="00280B23">
      <w:pPr>
        <w:pStyle w:val="Header"/>
        <w:widowControl w:val="0"/>
        <w:spacing w:line="360" w:lineRule="auto"/>
        <w:jc w:val="center"/>
        <w:rPr>
          <w:rFonts w:ascii="AGOptimaCyr" w:hAnsi="AGOptimaCyr" w:cs="AGOptimaCyr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>СОВЕТ</w:t>
      </w:r>
      <w:r>
        <w:rPr>
          <w:rFonts w:ascii="Times New Roman" w:hAnsi="Times New Roman" w:cs="Times New Roman"/>
          <w:spacing w:val="20"/>
          <w:sz w:val="36"/>
          <w:szCs w:val="36"/>
        </w:rPr>
        <w:t xml:space="preserve"> </w:t>
      </w:r>
      <w:r>
        <w:rPr>
          <w:rFonts w:ascii="AGOptimaCyr" w:hAnsi="AGOptimaCyr" w:cs="AGOptimaCyr"/>
          <w:spacing w:val="20"/>
          <w:sz w:val="36"/>
          <w:szCs w:val="36"/>
        </w:rPr>
        <w:t>НАРОДНЫХ ДЕПУТАТОВ</w:t>
      </w:r>
    </w:p>
    <w:p w:rsidR="00263CED" w:rsidRDefault="00263CED" w:rsidP="00280B23">
      <w:pPr>
        <w:pStyle w:val="Header"/>
        <w:widowControl w:val="0"/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РЕШЕНИЕ</w:t>
      </w:r>
    </w:p>
    <w:p w:rsidR="00263CED" w:rsidRPr="00542AD1" w:rsidRDefault="00263CED" w:rsidP="00424848">
      <w:pPr>
        <w:pStyle w:val="Header"/>
        <w:widowContro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«16» октября</w:t>
      </w:r>
      <w:r w:rsidRPr="00542AD1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542AD1">
          <w:rPr>
            <w:rFonts w:ascii="Times New Roman" w:hAnsi="Times New Roman" w:cs="Times New Roman"/>
            <w:b/>
            <w:sz w:val="28"/>
            <w:szCs w:val="28"/>
          </w:rPr>
          <w:t>201</w:t>
        </w:r>
        <w:r>
          <w:rPr>
            <w:rFonts w:ascii="Times New Roman" w:hAnsi="Times New Roman" w:cs="Times New Roman"/>
            <w:b/>
            <w:sz w:val="28"/>
            <w:szCs w:val="28"/>
          </w:rPr>
          <w:t>8 г</w:t>
        </w:r>
      </w:smartTag>
      <w:r>
        <w:rPr>
          <w:rFonts w:ascii="Times New Roman" w:hAnsi="Times New Roman" w:cs="Times New Roman"/>
          <w:b/>
          <w:sz w:val="28"/>
          <w:szCs w:val="28"/>
        </w:rPr>
        <w:t xml:space="preserve">.  №  19 </w:t>
      </w:r>
      <w:r w:rsidRPr="00542AD1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157 </w:t>
      </w:r>
      <w:r w:rsidRPr="00542AD1">
        <w:rPr>
          <w:rFonts w:ascii="Times New Roman" w:hAnsi="Times New Roman" w:cs="Times New Roman"/>
          <w:b/>
          <w:sz w:val="28"/>
          <w:szCs w:val="28"/>
        </w:rPr>
        <w:t xml:space="preserve">-рс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Принято на 19 </w:t>
      </w:r>
      <w:r w:rsidRPr="00542AD1">
        <w:rPr>
          <w:rFonts w:ascii="Times New Roman" w:hAnsi="Times New Roman" w:cs="Times New Roman"/>
          <w:b/>
          <w:sz w:val="28"/>
          <w:szCs w:val="28"/>
        </w:rPr>
        <w:t xml:space="preserve">заседании </w:t>
      </w:r>
    </w:p>
    <w:p w:rsidR="00263CED" w:rsidRPr="00542AD1" w:rsidRDefault="00263CED" w:rsidP="00280B23">
      <w:pPr>
        <w:pStyle w:val="Header"/>
        <w:widowControl w:val="0"/>
        <w:tabs>
          <w:tab w:val="clear" w:pos="4677"/>
          <w:tab w:val="left" w:pos="7575"/>
        </w:tabs>
        <w:rPr>
          <w:rFonts w:ascii="Times New Roman" w:hAnsi="Times New Roman" w:cs="Times New Roman"/>
          <w:b/>
          <w:sz w:val="28"/>
          <w:szCs w:val="28"/>
        </w:rPr>
      </w:pPr>
      <w:r w:rsidRPr="00542AD1">
        <w:rPr>
          <w:rFonts w:ascii="Times New Roman" w:hAnsi="Times New Roman" w:cs="Times New Roman"/>
          <w:b/>
          <w:sz w:val="28"/>
          <w:szCs w:val="28"/>
        </w:rPr>
        <w:t xml:space="preserve">п. Верховье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542AD1">
        <w:rPr>
          <w:rFonts w:ascii="Times New Roman" w:hAnsi="Times New Roman" w:cs="Times New Roman"/>
          <w:b/>
          <w:sz w:val="28"/>
          <w:szCs w:val="28"/>
        </w:rPr>
        <w:t>Верховского районного</w:t>
      </w:r>
    </w:p>
    <w:p w:rsidR="00263CED" w:rsidRPr="00542AD1" w:rsidRDefault="00263CED" w:rsidP="00280B23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2AD1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</w:p>
    <w:p w:rsidR="00263CED" w:rsidRDefault="00263CED" w:rsidP="00280B23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3CED" w:rsidRPr="00637D27" w:rsidRDefault="00263CED" w:rsidP="00637D27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</w:t>
      </w:r>
      <w:r w:rsidRPr="00637D27">
        <w:rPr>
          <w:b/>
          <w:bCs/>
          <w:sz w:val="28"/>
          <w:szCs w:val="28"/>
          <w:lang w:eastAsia="en-US"/>
        </w:rPr>
        <w:t xml:space="preserve">О внесении изменений в </w:t>
      </w:r>
      <w:r>
        <w:rPr>
          <w:b/>
          <w:bCs/>
          <w:sz w:val="28"/>
          <w:szCs w:val="28"/>
          <w:lang w:eastAsia="en-US"/>
        </w:rPr>
        <w:t>решение</w:t>
      </w:r>
      <w:r w:rsidRPr="00637D27">
        <w:rPr>
          <w:b/>
          <w:bCs/>
          <w:sz w:val="28"/>
          <w:szCs w:val="28"/>
          <w:lang w:eastAsia="en-US"/>
        </w:rPr>
        <w:t xml:space="preserve"> Верх</w:t>
      </w:r>
      <w:r>
        <w:rPr>
          <w:b/>
          <w:bCs/>
          <w:sz w:val="28"/>
          <w:szCs w:val="28"/>
          <w:lang w:eastAsia="en-US"/>
        </w:rPr>
        <w:t>овского района Совета народных депутатов</w:t>
      </w:r>
      <w:r w:rsidRPr="00637D27">
        <w:rPr>
          <w:b/>
          <w:bCs/>
          <w:sz w:val="28"/>
          <w:szCs w:val="28"/>
          <w:lang w:eastAsia="en-US"/>
        </w:rPr>
        <w:t xml:space="preserve"> от 14.04.2015 №38/299-рс «О представлении гражданами, претендующими на замещение муниципальных должностей на постоянной основе ,должностей муниципальной службы в органах местного самоуправления Верховского района,</w:t>
      </w:r>
      <w:r>
        <w:rPr>
          <w:b/>
          <w:bCs/>
          <w:sz w:val="28"/>
          <w:szCs w:val="28"/>
          <w:lang w:eastAsia="en-US"/>
        </w:rPr>
        <w:t xml:space="preserve"> </w:t>
      </w:r>
      <w:r w:rsidRPr="00637D27">
        <w:rPr>
          <w:b/>
          <w:bCs/>
          <w:sz w:val="28"/>
          <w:szCs w:val="28"/>
          <w:lang w:eastAsia="en-US"/>
        </w:rPr>
        <w:t>а также лицами, замещающими муниципальные должности на постоянной основе, и муниципальными служащими органов местного самоуправления Верховского района, сведений о доходах, об имуществе и обязательствах имущес</w:t>
      </w:r>
      <w:r>
        <w:rPr>
          <w:b/>
          <w:bCs/>
          <w:sz w:val="28"/>
          <w:szCs w:val="28"/>
          <w:lang w:eastAsia="en-US"/>
        </w:rPr>
        <w:t>твенного характера»</w:t>
      </w:r>
    </w:p>
    <w:p w:rsidR="00263CED" w:rsidRDefault="00263CED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3CED" w:rsidRDefault="00263CED" w:rsidP="0083053D">
      <w:pPr>
        <w:pStyle w:val="ConsPlusNormal"/>
        <w:ind w:firstLine="540"/>
        <w:jc w:val="both"/>
      </w:pPr>
      <w:r>
        <w:t xml:space="preserve"> В целях приведения муниципального правового акта в соответствие с Федеральным законом от 25 декабря 2008года №273-ФЗ «о противодействии коррупции», законом Орловской области от 2фераля 20018года №2204-ОЗ «О порядке представления гражданами, претендующими на замещение муниципальной должности, должности главы местной администрации по контракту, и лицом, замещающим муниципальную должность, должность главы местной администрации по контракту, сведений о своих доходах, расходах, об имуществе и обязательствах имущественного характера, сведений, о доходах, расходах об имуществе и обязательствах имущественного характера своих супруг (супругов) и несовершеннолетних детей, а также о порядке проверки достоверности и полноты указанных сведений»</w:t>
      </w:r>
    </w:p>
    <w:p w:rsidR="00263CED" w:rsidRDefault="00263CED" w:rsidP="00F03F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 Внести в приложение 1 к решению Верховского районного Совета народных депутатов от </w:t>
      </w:r>
      <w:r w:rsidRPr="0083053D">
        <w:rPr>
          <w:bCs/>
          <w:sz w:val="28"/>
          <w:szCs w:val="28"/>
        </w:rPr>
        <w:t>14.04.2015 №38/299-рс</w:t>
      </w:r>
      <w:r>
        <w:rPr>
          <w:bCs/>
          <w:sz w:val="28"/>
          <w:szCs w:val="28"/>
        </w:rPr>
        <w:t xml:space="preserve"> следующие изменения:</w:t>
      </w: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дополнить Положение пунктом 8.1. следующего содержания:</w:t>
      </w: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«8.1.</w:t>
      </w:r>
      <w:r w:rsidRPr="008305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случае если лицо, замещающее муниципальную должность,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в уполномоченный орган уточённые сведения в течение одного месяца после истечения 1 апреля года, следующего за отчетным.».</w:t>
      </w: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63CED" w:rsidRDefault="00263CED" w:rsidP="00830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EC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настоящее решение на официальном сайте администрации Верховского района Орловской области </w:t>
      </w:r>
      <w:hyperlink r:id="rId4" w:history="1">
        <w:r w:rsidRPr="00B26ECE">
          <w:rPr>
            <w:rStyle w:val="Hyperlink"/>
            <w:sz w:val="28"/>
            <w:szCs w:val="28"/>
            <w:lang w:val="en-US"/>
          </w:rPr>
          <w:t>www</w:t>
        </w:r>
        <w:r w:rsidRPr="00B26ECE">
          <w:rPr>
            <w:rStyle w:val="Hyperlink"/>
            <w:sz w:val="28"/>
            <w:szCs w:val="28"/>
          </w:rPr>
          <w:t>.</w:t>
        </w:r>
        <w:r w:rsidRPr="00B26ECE">
          <w:rPr>
            <w:rStyle w:val="Hyperlink"/>
            <w:sz w:val="28"/>
            <w:szCs w:val="28"/>
            <w:lang w:val="en-US"/>
          </w:rPr>
          <w:t>adminverhov</w:t>
        </w:r>
        <w:r w:rsidRPr="00B26ECE">
          <w:rPr>
            <w:rStyle w:val="Hyperlink"/>
            <w:sz w:val="28"/>
            <w:szCs w:val="28"/>
          </w:rPr>
          <w:t>.</w:t>
        </w:r>
        <w:r w:rsidRPr="00B26ECE">
          <w:rPr>
            <w:rStyle w:val="Hyperlink"/>
            <w:sz w:val="28"/>
            <w:szCs w:val="28"/>
            <w:lang w:val="en-US"/>
          </w:rPr>
          <w:t>ru</w:t>
        </w:r>
      </w:hyperlink>
      <w:r w:rsidRPr="00B26ECE">
        <w:rPr>
          <w:sz w:val="28"/>
          <w:szCs w:val="28"/>
        </w:rPr>
        <w:t>.</w:t>
      </w:r>
    </w:p>
    <w:p w:rsidR="00263CED" w:rsidRPr="00B26ECE" w:rsidRDefault="00263CED" w:rsidP="008305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после его официального опубликования.</w:t>
      </w:r>
      <w:bookmarkStart w:id="0" w:name="_GoBack"/>
      <w:bookmarkEnd w:id="0"/>
    </w:p>
    <w:p w:rsidR="00263CED" w:rsidRDefault="00263CED" w:rsidP="00B26ECE">
      <w:pPr>
        <w:spacing w:before="120"/>
        <w:jc w:val="both"/>
        <w:rPr>
          <w:sz w:val="28"/>
          <w:szCs w:val="28"/>
        </w:rPr>
      </w:pPr>
    </w:p>
    <w:p w:rsidR="00263CED" w:rsidRDefault="00263CED" w:rsidP="00E11D2C">
      <w:pPr>
        <w:jc w:val="both"/>
        <w:rPr>
          <w:b/>
          <w:sz w:val="28"/>
          <w:szCs w:val="28"/>
        </w:rPr>
      </w:pPr>
    </w:p>
    <w:p w:rsidR="00263CED" w:rsidRDefault="00263CED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Верховского районного</w:t>
      </w:r>
    </w:p>
    <w:p w:rsidR="00263CED" w:rsidRDefault="00263CED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Совета народных депутатов                                                       С.В.Цыбин</w:t>
      </w:r>
    </w:p>
    <w:p w:rsidR="00263CED" w:rsidRDefault="00263CED" w:rsidP="00E11D2C">
      <w:pPr>
        <w:jc w:val="both"/>
        <w:rPr>
          <w:b/>
          <w:sz w:val="28"/>
          <w:szCs w:val="28"/>
        </w:rPr>
      </w:pPr>
    </w:p>
    <w:p w:rsidR="00263CED" w:rsidRDefault="00263CED" w:rsidP="00F03F96">
      <w:pPr>
        <w:spacing w:before="120"/>
        <w:jc w:val="both"/>
        <w:rPr>
          <w:b/>
          <w:sz w:val="28"/>
          <w:szCs w:val="28"/>
        </w:rPr>
      </w:pPr>
      <w:r w:rsidRPr="00253F5A">
        <w:rPr>
          <w:b/>
          <w:sz w:val="28"/>
          <w:szCs w:val="28"/>
        </w:rPr>
        <w:t xml:space="preserve">Глава Верховского района                                                       </w:t>
      </w:r>
      <w:r>
        <w:rPr>
          <w:b/>
          <w:sz w:val="28"/>
          <w:szCs w:val="28"/>
        </w:rPr>
        <w:t>В.А.</w:t>
      </w:r>
      <w:r w:rsidRPr="00253F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Гладских</w:t>
      </w:r>
    </w:p>
    <w:sectPr w:rsidR="00263CED" w:rsidSect="00C0086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B23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94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5662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7A7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6CD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6B10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45E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38FB"/>
    <w:rsid w:val="001C428E"/>
    <w:rsid w:val="001C4DBF"/>
    <w:rsid w:val="001C6173"/>
    <w:rsid w:val="001D43B2"/>
    <w:rsid w:val="001D4922"/>
    <w:rsid w:val="001E127F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57C9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3F5A"/>
    <w:rsid w:val="00254C26"/>
    <w:rsid w:val="00260362"/>
    <w:rsid w:val="00260481"/>
    <w:rsid w:val="002614C1"/>
    <w:rsid w:val="00261F77"/>
    <w:rsid w:val="00261FED"/>
    <w:rsid w:val="00262782"/>
    <w:rsid w:val="002638A7"/>
    <w:rsid w:val="00263CED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8A3"/>
    <w:rsid w:val="00277B34"/>
    <w:rsid w:val="00277BC3"/>
    <w:rsid w:val="002802C0"/>
    <w:rsid w:val="002802C6"/>
    <w:rsid w:val="00280B23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1A54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B73"/>
    <w:rsid w:val="003C1D6F"/>
    <w:rsid w:val="003C2014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01D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5241"/>
    <w:rsid w:val="0041643F"/>
    <w:rsid w:val="00417352"/>
    <w:rsid w:val="00417DBA"/>
    <w:rsid w:val="00421068"/>
    <w:rsid w:val="00421CDD"/>
    <w:rsid w:val="00424848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B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7FA"/>
    <w:rsid w:val="00542AD1"/>
    <w:rsid w:val="00542B7F"/>
    <w:rsid w:val="005432B3"/>
    <w:rsid w:val="00543DFC"/>
    <w:rsid w:val="00545996"/>
    <w:rsid w:val="00545BAC"/>
    <w:rsid w:val="00546FE7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642B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2FEE"/>
    <w:rsid w:val="0061355B"/>
    <w:rsid w:val="0061377A"/>
    <w:rsid w:val="0061498B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37D27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A7FE9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87F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1089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B5DCE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12E1"/>
    <w:rsid w:val="00822955"/>
    <w:rsid w:val="008236AC"/>
    <w:rsid w:val="008241D7"/>
    <w:rsid w:val="00824623"/>
    <w:rsid w:val="0082462F"/>
    <w:rsid w:val="00824FA7"/>
    <w:rsid w:val="0083053D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0DF8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66A8"/>
    <w:rsid w:val="00947184"/>
    <w:rsid w:val="00950F2C"/>
    <w:rsid w:val="009513CB"/>
    <w:rsid w:val="00951808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76E87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0DB1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6615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4B44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6ECE"/>
    <w:rsid w:val="00B2784A"/>
    <w:rsid w:val="00B27DD8"/>
    <w:rsid w:val="00B306A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7C5"/>
    <w:rsid w:val="00B67C06"/>
    <w:rsid w:val="00B727AF"/>
    <w:rsid w:val="00B73520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0864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81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10EF"/>
    <w:rsid w:val="00C62C4D"/>
    <w:rsid w:val="00C650C1"/>
    <w:rsid w:val="00C65B39"/>
    <w:rsid w:val="00C663C1"/>
    <w:rsid w:val="00C666E2"/>
    <w:rsid w:val="00C66D3B"/>
    <w:rsid w:val="00C67726"/>
    <w:rsid w:val="00C67A06"/>
    <w:rsid w:val="00C67F6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C64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D90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5AF3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23A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1D2C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091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5C27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3F96"/>
    <w:rsid w:val="00F055C9"/>
    <w:rsid w:val="00F07078"/>
    <w:rsid w:val="00F1262C"/>
    <w:rsid w:val="00F12A9F"/>
    <w:rsid w:val="00F139F0"/>
    <w:rsid w:val="00F14DB8"/>
    <w:rsid w:val="00F2057C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5E6D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02AB"/>
    <w:rsid w:val="00F51433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22F7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95D4A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23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0B23"/>
    <w:pPr>
      <w:tabs>
        <w:tab w:val="center" w:pos="4677"/>
        <w:tab w:val="right" w:pos="9355"/>
      </w:tabs>
      <w:suppressAutoHyphens w:val="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0B23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B26EC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26ECE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357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7C9"/>
    <w:rPr>
      <w:rFonts w:ascii="Segoe UI" w:hAnsi="Segoe UI" w:cs="Segoe UI"/>
      <w:sz w:val="18"/>
      <w:szCs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391</Words>
  <Characters>2230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2017-11-20T11:23:00Z</cp:lastPrinted>
  <dcterms:created xsi:type="dcterms:W3CDTF">2018-10-05T12:44:00Z</dcterms:created>
  <dcterms:modified xsi:type="dcterms:W3CDTF">2018-10-16T13:49:00Z</dcterms:modified>
</cp:coreProperties>
</file>