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82" w:rsidRDefault="00441C82" w:rsidP="00280B23">
      <w:pPr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Российская Федерация</w:t>
      </w:r>
    </w:p>
    <w:p w:rsidR="00441C82" w:rsidRDefault="00441C82" w:rsidP="00280B23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Орловская область</w:t>
      </w:r>
    </w:p>
    <w:p w:rsidR="00441C82" w:rsidRDefault="00441C82" w:rsidP="00280B23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16"/>
          <w:szCs w:val="16"/>
        </w:rPr>
      </w:pPr>
    </w:p>
    <w:p w:rsidR="00441C82" w:rsidRDefault="00441C82" w:rsidP="00280B23">
      <w:pPr>
        <w:pStyle w:val="Header"/>
        <w:widowControl w:val="0"/>
        <w:jc w:val="center"/>
        <w:rPr>
          <w:rFonts w:ascii="Times New Roman" w:hAnsi="Times New Roman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 xml:space="preserve">ВЕРХОВСКИЙ РАЙОННЫЙ </w:t>
      </w:r>
    </w:p>
    <w:p w:rsidR="00441C82" w:rsidRDefault="00441C82" w:rsidP="00280B23">
      <w:pPr>
        <w:pStyle w:val="Header"/>
        <w:widowControl w:val="0"/>
        <w:spacing w:line="360" w:lineRule="auto"/>
        <w:jc w:val="center"/>
        <w:rPr>
          <w:rFonts w:ascii="AGOptimaCyr" w:hAnsi="AGOptimaCyr" w:cs="AGOptimaCyr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>СОВЕТ</w:t>
      </w:r>
      <w:r>
        <w:rPr>
          <w:rFonts w:ascii="Times New Roman" w:hAnsi="Times New Roman"/>
          <w:spacing w:val="20"/>
          <w:sz w:val="36"/>
          <w:szCs w:val="36"/>
        </w:rPr>
        <w:t xml:space="preserve"> </w:t>
      </w:r>
      <w:r>
        <w:rPr>
          <w:rFonts w:ascii="AGOptimaCyr" w:hAnsi="AGOptimaCyr" w:cs="AGOptimaCyr"/>
          <w:spacing w:val="20"/>
          <w:sz w:val="36"/>
          <w:szCs w:val="36"/>
        </w:rPr>
        <w:t>НАРОДНЫХ ДЕПУТАТОВ</w:t>
      </w:r>
    </w:p>
    <w:p w:rsidR="00441C82" w:rsidRDefault="00441C82" w:rsidP="00280B23">
      <w:pPr>
        <w:pStyle w:val="Header"/>
        <w:widowControl w:val="0"/>
        <w:spacing w:line="48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РЕШЕНИЕ </w:t>
      </w:r>
    </w:p>
    <w:p w:rsidR="00441C82" w:rsidRDefault="00441C82" w:rsidP="00910F97">
      <w:pPr>
        <w:pStyle w:val="Header"/>
        <w:widowContro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</w:rPr>
        <w:t xml:space="preserve">«25»  июня  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b/>
          </w:rPr>
          <w:t>2024 г</w:t>
        </w:r>
      </w:smartTag>
      <w:r>
        <w:rPr>
          <w:rFonts w:ascii="Times New Roman" w:hAnsi="Times New Roman"/>
          <w:b/>
        </w:rPr>
        <w:t>.   №</w:t>
      </w:r>
      <w:r w:rsidRPr="004863EF">
        <w:rPr>
          <w:rFonts w:ascii="Times New Roman" w:hAnsi="Times New Roman"/>
          <w:b/>
        </w:rPr>
        <w:t>28/</w:t>
      </w:r>
      <w:r>
        <w:rPr>
          <w:rFonts w:ascii="Times New Roman" w:hAnsi="Times New Roman"/>
          <w:b/>
        </w:rPr>
        <w:t xml:space="preserve">144 </w:t>
      </w:r>
      <w:r w:rsidRPr="004863EF">
        <w:rPr>
          <w:rFonts w:ascii="Times New Roman" w:hAnsi="Times New Roman"/>
          <w:b/>
        </w:rPr>
        <w:t xml:space="preserve">-рс    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Принято на </w:t>
      </w:r>
      <w:r w:rsidRPr="004863EF">
        <w:rPr>
          <w:rFonts w:ascii="Times New Roman" w:hAnsi="Times New Roman"/>
          <w:b/>
          <w:sz w:val="26"/>
          <w:szCs w:val="26"/>
        </w:rPr>
        <w:t>28 з</w:t>
      </w:r>
      <w:r>
        <w:rPr>
          <w:rFonts w:ascii="Times New Roman" w:hAnsi="Times New Roman"/>
          <w:b/>
          <w:sz w:val="26"/>
          <w:szCs w:val="26"/>
        </w:rPr>
        <w:t>аседании</w:t>
      </w:r>
    </w:p>
    <w:p w:rsidR="00441C82" w:rsidRDefault="00441C82" w:rsidP="00910F97">
      <w:pPr>
        <w:pStyle w:val="Header"/>
        <w:widowControl w:val="0"/>
        <w:ind w:firstLine="85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п. Верховье                                                           Верховского районного</w:t>
      </w:r>
    </w:p>
    <w:p w:rsidR="00441C82" w:rsidRDefault="00441C82" w:rsidP="00910F97">
      <w:pPr>
        <w:pStyle w:val="Header"/>
        <w:widowControl w:val="0"/>
        <w:ind w:firstLine="85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>Совета народных депутатов</w:t>
      </w:r>
    </w:p>
    <w:p w:rsidR="00441C82" w:rsidRDefault="00441C82" w:rsidP="00280B23">
      <w:pPr>
        <w:pStyle w:val="Header"/>
        <w:widowControl w:val="0"/>
        <w:tabs>
          <w:tab w:val="left" w:pos="3210"/>
        </w:tabs>
        <w:jc w:val="center"/>
        <w:rPr>
          <w:rFonts w:ascii="Times New Roman" w:hAnsi="Times New Roman"/>
          <w:sz w:val="28"/>
          <w:szCs w:val="28"/>
        </w:rPr>
      </w:pPr>
    </w:p>
    <w:p w:rsidR="00441C82" w:rsidRDefault="00441C82" w:rsidP="00B62E5C">
      <w:pPr>
        <w:pStyle w:val="Header"/>
        <w:widowControl w:val="0"/>
        <w:tabs>
          <w:tab w:val="left" w:pos="321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«Об утверждении соглашения о передаче полномочий по осуществлению внутреннего муниципального финансового контроля с администрацией Галичинского сельского поселения </w:t>
      </w:r>
      <w:r w:rsidRPr="00B62E5C">
        <w:rPr>
          <w:rFonts w:ascii="Times New Roman" w:hAnsi="Times New Roman"/>
          <w:b/>
          <w:bCs/>
          <w:sz w:val="28"/>
          <w:szCs w:val="28"/>
        </w:rPr>
        <w:t>Верховского района Орловской области»</w:t>
      </w:r>
    </w:p>
    <w:p w:rsidR="00441C82" w:rsidRDefault="00441C82" w:rsidP="00280B23">
      <w:pPr>
        <w:autoSpaceDE w:val="0"/>
        <w:autoSpaceDN w:val="0"/>
        <w:adjustRightInd w:val="0"/>
        <w:rPr>
          <w:sz w:val="28"/>
          <w:szCs w:val="28"/>
        </w:rPr>
      </w:pPr>
    </w:p>
    <w:p w:rsidR="00441C82" w:rsidRDefault="00441C82" w:rsidP="00280B2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1C82" w:rsidRDefault="00441C82" w:rsidP="003C2014">
      <w:pPr>
        <w:pStyle w:val="ConsPlusNormal"/>
        <w:ind w:firstLine="540"/>
        <w:jc w:val="both"/>
      </w:pPr>
      <w:r>
        <w:t xml:space="preserve"> Р</w:t>
      </w:r>
      <w:r w:rsidRPr="00424848">
        <w:t xml:space="preserve">уководствуясь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24848">
          <w:t>2003 г</w:t>
        </w:r>
      </w:smartTag>
      <w:r w:rsidRPr="00424848">
        <w:t>. № 131 - ФЗ «Об общих принципах организации местного самоуправления в Российской Федерации», статьей 269.2 Бюджетного кодекса Российской Федерации, статьей 99 Федерального закона от 5 апреля 2013 года № 44-ФЗ «О контрактной системе в сфере закупок товаров, работ, услуг для обеспечения государственн</w:t>
      </w:r>
      <w:bookmarkStart w:id="0" w:name="_GoBack"/>
      <w:bookmarkEnd w:id="0"/>
      <w:r w:rsidRPr="00424848">
        <w:t>ых и муниципальных нужд»</w:t>
      </w:r>
      <w:r>
        <w:t>, Верховский районный Совет народных депутатов</w:t>
      </w:r>
    </w:p>
    <w:p w:rsidR="00441C82" w:rsidRDefault="00441C82" w:rsidP="00280B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1C82" w:rsidRDefault="00441C82" w:rsidP="00F03F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441C82" w:rsidRDefault="00441C82" w:rsidP="004248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 Утвердить соглашение о передаче полномочий по осуществлению внутреннего муниципального финансового контроля с администрацией Галичинского сельского поселения Верховского района Орловской области.</w:t>
      </w:r>
    </w:p>
    <w:p w:rsidR="00441C82" w:rsidRPr="00B26ECE" w:rsidRDefault="00441C82" w:rsidP="00280B23">
      <w:pPr>
        <w:pStyle w:val="Header"/>
        <w:widowControl w:val="0"/>
        <w:tabs>
          <w:tab w:val="left" w:pos="321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Pr="00B26ECE">
        <w:rPr>
          <w:rFonts w:ascii="Times New Roman" w:hAnsi="Times New Roman"/>
          <w:sz w:val="28"/>
          <w:szCs w:val="28"/>
        </w:rPr>
        <w:t xml:space="preserve">. Настоящее решение </w:t>
      </w:r>
      <w:r>
        <w:rPr>
          <w:rFonts w:ascii="Times New Roman" w:hAnsi="Times New Roman"/>
          <w:sz w:val="28"/>
          <w:szCs w:val="28"/>
        </w:rPr>
        <w:t xml:space="preserve">распространяется на правоотношения, возникшие с 01 июля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</w:rPr>
          <w:t>2024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B26ECE">
        <w:rPr>
          <w:rFonts w:ascii="Times New Roman" w:hAnsi="Times New Roman"/>
          <w:sz w:val="28"/>
          <w:szCs w:val="28"/>
        </w:rPr>
        <w:t xml:space="preserve"> и подлежит размещению на официальном Интернет-сайте района (</w:t>
      </w:r>
      <w:hyperlink r:id="rId4" w:history="1">
        <w:r w:rsidRPr="00B26ECE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B26ECE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26ECE">
          <w:rPr>
            <w:rStyle w:val="Hyperlink"/>
            <w:rFonts w:ascii="Times New Roman" w:hAnsi="Times New Roman"/>
            <w:sz w:val="28"/>
            <w:szCs w:val="28"/>
            <w:lang w:val="en-US"/>
          </w:rPr>
          <w:t>adminverhov</w:t>
        </w:r>
        <w:r w:rsidRPr="00B26ECE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26ECE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B26ECE">
        <w:rPr>
          <w:rFonts w:ascii="Times New Roman" w:hAnsi="Times New Roman"/>
          <w:sz w:val="28"/>
          <w:szCs w:val="28"/>
        </w:rPr>
        <w:t>).</w:t>
      </w:r>
    </w:p>
    <w:p w:rsidR="00441C82" w:rsidRDefault="00441C82" w:rsidP="00B26ECE">
      <w:pPr>
        <w:spacing w:before="120"/>
        <w:jc w:val="both"/>
        <w:rPr>
          <w:sz w:val="28"/>
          <w:szCs w:val="28"/>
        </w:rPr>
      </w:pPr>
    </w:p>
    <w:p w:rsidR="00441C82" w:rsidRDefault="00441C82" w:rsidP="00E11D2C">
      <w:pPr>
        <w:jc w:val="both"/>
        <w:rPr>
          <w:b/>
          <w:sz w:val="28"/>
          <w:szCs w:val="28"/>
        </w:rPr>
      </w:pPr>
    </w:p>
    <w:p w:rsidR="00441C82" w:rsidRDefault="00441C82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Верховского районного</w:t>
      </w:r>
    </w:p>
    <w:p w:rsidR="00441C82" w:rsidRDefault="00441C82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Совета народных депутатов                                                    А.Х. Моткуев</w:t>
      </w:r>
    </w:p>
    <w:p w:rsidR="00441C82" w:rsidRDefault="00441C82" w:rsidP="00E11D2C">
      <w:pPr>
        <w:jc w:val="both"/>
        <w:rPr>
          <w:b/>
          <w:sz w:val="28"/>
          <w:szCs w:val="28"/>
        </w:rPr>
      </w:pPr>
    </w:p>
    <w:p w:rsidR="00441C82" w:rsidRDefault="00441C82" w:rsidP="00F03F96">
      <w:pPr>
        <w:spacing w:before="120"/>
        <w:jc w:val="both"/>
        <w:rPr>
          <w:b/>
          <w:sz w:val="28"/>
          <w:szCs w:val="28"/>
        </w:rPr>
      </w:pPr>
      <w:r w:rsidRPr="00253F5A">
        <w:rPr>
          <w:b/>
          <w:sz w:val="28"/>
          <w:szCs w:val="28"/>
        </w:rPr>
        <w:t xml:space="preserve">Глава Верховского района                                                       </w:t>
      </w:r>
      <w:r>
        <w:rPr>
          <w:b/>
          <w:sz w:val="28"/>
          <w:szCs w:val="28"/>
        </w:rPr>
        <w:t>В.А.</w:t>
      </w:r>
      <w:r w:rsidRPr="00253F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Гладских</w:t>
      </w:r>
    </w:p>
    <w:sectPr w:rsidR="00441C82" w:rsidSect="00C0086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B23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A82"/>
    <w:rsid w:val="00025B91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94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5662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624A"/>
    <w:rsid w:val="000D6434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59C"/>
    <w:rsid w:val="00123F48"/>
    <w:rsid w:val="00124701"/>
    <w:rsid w:val="00124BE1"/>
    <w:rsid w:val="00126B10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9FF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2D6B"/>
    <w:rsid w:val="00174826"/>
    <w:rsid w:val="0017540B"/>
    <w:rsid w:val="0017545E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428E"/>
    <w:rsid w:val="001C4DBF"/>
    <w:rsid w:val="001C6173"/>
    <w:rsid w:val="001D3B6F"/>
    <w:rsid w:val="001D43B2"/>
    <w:rsid w:val="001D4922"/>
    <w:rsid w:val="001E127F"/>
    <w:rsid w:val="001E2978"/>
    <w:rsid w:val="001E36F9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3015E"/>
    <w:rsid w:val="00230618"/>
    <w:rsid w:val="00231283"/>
    <w:rsid w:val="00234C87"/>
    <w:rsid w:val="002357C9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3F5A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0B23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5806"/>
    <w:rsid w:val="002B5BF2"/>
    <w:rsid w:val="002C0035"/>
    <w:rsid w:val="002C1170"/>
    <w:rsid w:val="002C22F1"/>
    <w:rsid w:val="002C4A6E"/>
    <w:rsid w:val="002C5D1A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68AD"/>
    <w:rsid w:val="00307C85"/>
    <w:rsid w:val="00307F38"/>
    <w:rsid w:val="00310AD7"/>
    <w:rsid w:val="00311A57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E98"/>
    <w:rsid w:val="00373605"/>
    <w:rsid w:val="003750EE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1A54"/>
    <w:rsid w:val="003A3B9A"/>
    <w:rsid w:val="003A3E6D"/>
    <w:rsid w:val="003A5294"/>
    <w:rsid w:val="003A5507"/>
    <w:rsid w:val="003A6557"/>
    <w:rsid w:val="003A77AC"/>
    <w:rsid w:val="003B002A"/>
    <w:rsid w:val="003B0231"/>
    <w:rsid w:val="003B070A"/>
    <w:rsid w:val="003B09E2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B73"/>
    <w:rsid w:val="003C1D6F"/>
    <w:rsid w:val="003C2014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01D"/>
    <w:rsid w:val="003D4125"/>
    <w:rsid w:val="003D7907"/>
    <w:rsid w:val="003D794F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E724D"/>
    <w:rsid w:val="003F172E"/>
    <w:rsid w:val="003F215D"/>
    <w:rsid w:val="003F286A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5241"/>
    <w:rsid w:val="0041643F"/>
    <w:rsid w:val="00417352"/>
    <w:rsid w:val="00417DBA"/>
    <w:rsid w:val="00421068"/>
    <w:rsid w:val="00421CDD"/>
    <w:rsid w:val="00423C0C"/>
    <w:rsid w:val="00424848"/>
    <w:rsid w:val="00424E9B"/>
    <w:rsid w:val="00425500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1C82"/>
    <w:rsid w:val="004431C3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863EF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05C1"/>
    <w:rsid w:val="004F1657"/>
    <w:rsid w:val="004F3857"/>
    <w:rsid w:val="004F5CE2"/>
    <w:rsid w:val="00501462"/>
    <w:rsid w:val="00502419"/>
    <w:rsid w:val="00502495"/>
    <w:rsid w:val="0050303E"/>
    <w:rsid w:val="00503F86"/>
    <w:rsid w:val="00507B28"/>
    <w:rsid w:val="00507D08"/>
    <w:rsid w:val="00510263"/>
    <w:rsid w:val="005125ED"/>
    <w:rsid w:val="00514485"/>
    <w:rsid w:val="005162E5"/>
    <w:rsid w:val="00516CDD"/>
    <w:rsid w:val="00517A63"/>
    <w:rsid w:val="00517F85"/>
    <w:rsid w:val="005201B4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27FA"/>
    <w:rsid w:val="00542AD1"/>
    <w:rsid w:val="00542B7F"/>
    <w:rsid w:val="005432B3"/>
    <w:rsid w:val="00543DFC"/>
    <w:rsid w:val="00545996"/>
    <w:rsid w:val="00545BAC"/>
    <w:rsid w:val="00546FE7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524E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642B"/>
    <w:rsid w:val="005E7C9B"/>
    <w:rsid w:val="005F0609"/>
    <w:rsid w:val="005F086B"/>
    <w:rsid w:val="005F0EDA"/>
    <w:rsid w:val="005F2514"/>
    <w:rsid w:val="005F2D32"/>
    <w:rsid w:val="005F6855"/>
    <w:rsid w:val="00600554"/>
    <w:rsid w:val="00607CEC"/>
    <w:rsid w:val="00612FEE"/>
    <w:rsid w:val="0061355B"/>
    <w:rsid w:val="0061377A"/>
    <w:rsid w:val="0061498B"/>
    <w:rsid w:val="00615A1E"/>
    <w:rsid w:val="00616D33"/>
    <w:rsid w:val="006204F5"/>
    <w:rsid w:val="0062177C"/>
    <w:rsid w:val="0062330B"/>
    <w:rsid w:val="006235C7"/>
    <w:rsid w:val="00625EE9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3837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C39"/>
    <w:rsid w:val="00744954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1089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B5DCE"/>
    <w:rsid w:val="007C12E9"/>
    <w:rsid w:val="007C2FAC"/>
    <w:rsid w:val="007C4723"/>
    <w:rsid w:val="007C621A"/>
    <w:rsid w:val="007C6A7F"/>
    <w:rsid w:val="007C72BA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AFC"/>
    <w:rsid w:val="0081760B"/>
    <w:rsid w:val="008212E1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0FC0"/>
    <w:rsid w:val="008B2320"/>
    <w:rsid w:val="008B325E"/>
    <w:rsid w:val="008B3C35"/>
    <w:rsid w:val="008B43FB"/>
    <w:rsid w:val="008B4BD6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156D"/>
    <w:rsid w:val="008D219B"/>
    <w:rsid w:val="008D39FC"/>
    <w:rsid w:val="008D4674"/>
    <w:rsid w:val="008D49BF"/>
    <w:rsid w:val="008D4A0A"/>
    <w:rsid w:val="008D541C"/>
    <w:rsid w:val="008D6E6E"/>
    <w:rsid w:val="008D7263"/>
    <w:rsid w:val="008E0484"/>
    <w:rsid w:val="008E31CD"/>
    <w:rsid w:val="008E320C"/>
    <w:rsid w:val="008E40DE"/>
    <w:rsid w:val="008E456F"/>
    <w:rsid w:val="008E6460"/>
    <w:rsid w:val="008E69B3"/>
    <w:rsid w:val="008F25A7"/>
    <w:rsid w:val="008F57ED"/>
    <w:rsid w:val="008F643A"/>
    <w:rsid w:val="008F6A1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0F97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66A8"/>
    <w:rsid w:val="00947184"/>
    <w:rsid w:val="00950F2C"/>
    <w:rsid w:val="009513CB"/>
    <w:rsid w:val="00951808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76E87"/>
    <w:rsid w:val="00981AF3"/>
    <w:rsid w:val="00981DCE"/>
    <w:rsid w:val="0098229C"/>
    <w:rsid w:val="009851CD"/>
    <w:rsid w:val="0098644E"/>
    <w:rsid w:val="00986E15"/>
    <w:rsid w:val="00990D67"/>
    <w:rsid w:val="009923E6"/>
    <w:rsid w:val="00993033"/>
    <w:rsid w:val="00993331"/>
    <w:rsid w:val="00993FF7"/>
    <w:rsid w:val="00995419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0DB1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21ACB"/>
    <w:rsid w:val="00A23F66"/>
    <w:rsid w:val="00A32CB4"/>
    <w:rsid w:val="00A3310E"/>
    <w:rsid w:val="00A34465"/>
    <w:rsid w:val="00A35428"/>
    <w:rsid w:val="00A359CA"/>
    <w:rsid w:val="00A36615"/>
    <w:rsid w:val="00A37223"/>
    <w:rsid w:val="00A418BB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70B54"/>
    <w:rsid w:val="00A71F26"/>
    <w:rsid w:val="00A722FD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2C5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3A56"/>
    <w:rsid w:val="00AC4B88"/>
    <w:rsid w:val="00AC4CF7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6ECE"/>
    <w:rsid w:val="00B2784A"/>
    <w:rsid w:val="00B27DD8"/>
    <w:rsid w:val="00B306A8"/>
    <w:rsid w:val="00B316AA"/>
    <w:rsid w:val="00B32440"/>
    <w:rsid w:val="00B33567"/>
    <w:rsid w:val="00B34E5E"/>
    <w:rsid w:val="00B359FE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2E5C"/>
    <w:rsid w:val="00B63294"/>
    <w:rsid w:val="00B644EF"/>
    <w:rsid w:val="00B64F17"/>
    <w:rsid w:val="00B660DB"/>
    <w:rsid w:val="00B66C16"/>
    <w:rsid w:val="00B66D65"/>
    <w:rsid w:val="00B677C5"/>
    <w:rsid w:val="00B67C06"/>
    <w:rsid w:val="00B727AF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8EE"/>
    <w:rsid w:val="00BA1FF4"/>
    <w:rsid w:val="00BA22F2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2DDD"/>
    <w:rsid w:val="00BF540D"/>
    <w:rsid w:val="00BF5822"/>
    <w:rsid w:val="00BF6D87"/>
    <w:rsid w:val="00BF79D8"/>
    <w:rsid w:val="00C00864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81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2C4D"/>
    <w:rsid w:val="00C650C1"/>
    <w:rsid w:val="00C65B39"/>
    <w:rsid w:val="00C663C1"/>
    <w:rsid w:val="00C666E2"/>
    <w:rsid w:val="00C66D3B"/>
    <w:rsid w:val="00C67726"/>
    <w:rsid w:val="00C67A06"/>
    <w:rsid w:val="00C67F6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13B"/>
    <w:rsid w:val="00C835F4"/>
    <w:rsid w:val="00C84323"/>
    <w:rsid w:val="00C8436C"/>
    <w:rsid w:val="00C850D0"/>
    <w:rsid w:val="00C85884"/>
    <w:rsid w:val="00C859D6"/>
    <w:rsid w:val="00C86442"/>
    <w:rsid w:val="00C86C64"/>
    <w:rsid w:val="00C86FCC"/>
    <w:rsid w:val="00C874FB"/>
    <w:rsid w:val="00C8761F"/>
    <w:rsid w:val="00C90D1C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5AF3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23A"/>
    <w:rsid w:val="00DB4D9B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346E"/>
    <w:rsid w:val="00E0688D"/>
    <w:rsid w:val="00E07130"/>
    <w:rsid w:val="00E11010"/>
    <w:rsid w:val="00E11D2C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091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5C27"/>
    <w:rsid w:val="00E77266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324"/>
    <w:rsid w:val="00EA08D4"/>
    <w:rsid w:val="00EA11E8"/>
    <w:rsid w:val="00EA1821"/>
    <w:rsid w:val="00EA182D"/>
    <w:rsid w:val="00EA24AD"/>
    <w:rsid w:val="00EA26B2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2CAF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3F96"/>
    <w:rsid w:val="00F055C9"/>
    <w:rsid w:val="00F06008"/>
    <w:rsid w:val="00F07078"/>
    <w:rsid w:val="00F1262C"/>
    <w:rsid w:val="00F12A9F"/>
    <w:rsid w:val="00F139F0"/>
    <w:rsid w:val="00F14DB8"/>
    <w:rsid w:val="00F2057C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5E6D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1433"/>
    <w:rsid w:val="00F51EE1"/>
    <w:rsid w:val="00F5208A"/>
    <w:rsid w:val="00F54622"/>
    <w:rsid w:val="00F546E9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722F7"/>
    <w:rsid w:val="00F76034"/>
    <w:rsid w:val="00F80AB2"/>
    <w:rsid w:val="00F81F95"/>
    <w:rsid w:val="00F843E7"/>
    <w:rsid w:val="00F8476E"/>
    <w:rsid w:val="00F85129"/>
    <w:rsid w:val="00F86C92"/>
    <w:rsid w:val="00F8712A"/>
    <w:rsid w:val="00F9044F"/>
    <w:rsid w:val="00F907AD"/>
    <w:rsid w:val="00F909D4"/>
    <w:rsid w:val="00F91721"/>
    <w:rsid w:val="00F92491"/>
    <w:rsid w:val="00F93CF8"/>
    <w:rsid w:val="00F93FA9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372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B23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0B23"/>
    <w:pPr>
      <w:tabs>
        <w:tab w:val="center" w:pos="4677"/>
        <w:tab w:val="right" w:pos="9355"/>
      </w:tabs>
      <w:suppressAutoHyphens w:val="0"/>
    </w:pPr>
    <w:rPr>
      <w:rFonts w:ascii="Calibri" w:hAnsi="Calibri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80B23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semiHidden/>
    <w:rsid w:val="00B26EC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26ECE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357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57C9"/>
    <w:rPr>
      <w:rFonts w:ascii="Segoe UI" w:hAnsi="Segoe UI" w:cs="Times New Roman"/>
      <w:sz w:val="18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verh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252</Words>
  <Characters>1443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2024-06-25T07:45:00Z</cp:lastPrinted>
  <dcterms:created xsi:type="dcterms:W3CDTF">2021-06-15T07:41:00Z</dcterms:created>
  <dcterms:modified xsi:type="dcterms:W3CDTF">2024-06-25T07:46:00Z</dcterms:modified>
</cp:coreProperties>
</file>